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571" w:lineRule="exact"/>
        <w:ind w:left="2150" w:right="-20"/>
        <w:jc w:val="left"/>
        <w:rPr>
          <w:rFonts w:ascii="Arial" w:hAnsi="Arial" w:cs="Arial" w:eastAsia="Arial"/>
          <w:sz w:val="144"/>
          <w:szCs w:val="144"/>
        </w:rPr>
      </w:pPr>
      <w:rPr/>
      <w:r>
        <w:rPr/>
        <w:pict>
          <v:group style="position:absolute;margin-left:69.360001pt;margin-top:0pt;width:541.199997pt;height:654.48pt;mso-position-horizontal-relative:page;mso-position-vertical-relative:page;z-index:-643" coordorigin="1387,0" coordsize="10824,13090">
            <v:shape style="position:absolute;left:2189;top:0;width:10022;height:13075" type="#_x0000_t75">
              <v:imagedata r:id="rId7" o:title=""/>
            </v:shape>
            <v:group style="position:absolute;left:1402;top:13075;width:1843;height:2" coordorigin="1402,13075" coordsize="1843,2">
              <v:shape style="position:absolute;left:1402;top:13075;width:1843;height:2" coordorigin="1402,13075" coordsize="1843,0" path="m1402,13075l3245,13075e" filled="f" stroked="t" strokeweight="1.44pt" strokecolor="#AC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1005.119995pt;width:607.2pt;height:.1pt;mso-position-horizontal-relative:page;mso-position-vertical-relative:page;z-index:-642" coordorigin="0,20102" coordsize="12144,2">
            <v:shape style="position:absolute;left:0;top:20102;width:12144;height:2" coordorigin="0,20102" coordsize="12144,0" path="m0,20102l12144,20102e" filled="f" stroked="t" strokeweight="1.92pt" strokecolor="#AFAFB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4"/>
          <w:szCs w:val="144"/>
          <w:color w:val="485EB1"/>
          <w:spacing w:val="0"/>
          <w:w w:val="105"/>
          <w:position w:val="-1"/>
        </w:rPr>
        <w:t>Group</w:t>
      </w:r>
      <w:r>
        <w:rPr>
          <w:rFonts w:ascii="Arial" w:hAnsi="Arial" w:cs="Arial" w:eastAsia="Arial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.799998pt;height:249.6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20160"/>
          <w:pgMar w:top="1000" w:bottom="280" w:left="0" w:right="1720"/>
        </w:sectPr>
      </w:pPr>
      <w:rPr/>
    </w:p>
    <w:p>
      <w:pPr>
        <w:spacing w:before="0" w:after="0" w:line="1428" w:lineRule="exact"/>
        <w:ind w:left="238" w:right="6204"/>
        <w:jc w:val="both"/>
        <w:rPr>
          <w:rFonts w:ascii="Courier New" w:hAnsi="Courier New" w:cs="Courier New" w:eastAsia="Courier New"/>
          <w:sz w:val="139"/>
          <w:szCs w:val="139"/>
        </w:rPr>
      </w:pPr>
      <w:rPr/>
      <w:r>
        <w:rPr/>
        <w:pict>
          <v:group style="position:absolute;margin-left:0pt;margin-top:1.08pt;width:42.48pt;height:.1pt;mso-position-horizontal-relative:page;mso-position-vertical-relative:page;z-index:-640" coordorigin="0,22" coordsize="850,2">
            <v:shape style="position:absolute;left:0;top:22;width:850;height:2" coordorigin="0,22" coordsize="850,0" path="m0,22l850,22e" filled="f" stroked="t" strokeweight="1.44pt" strokecolor="#484B54">
              <v:path arrowok="t"/>
            </v:shape>
          </v:group>
          <w10:wrap type="none"/>
        </w:pict>
      </w:r>
      <w:r>
        <w:rPr/>
        <w:pict>
          <v:group style="position:absolute;margin-left:264.959991pt;margin-top:.12pt;width:44.4pt;height:.1pt;mso-position-horizontal-relative:page;mso-position-vertical-relative:page;z-index:-639" coordorigin="5299,2" coordsize="888,2">
            <v:shape style="position:absolute;left:5299;top:2;width:888;height:2" coordorigin="5299,2" coordsize="888,0" path="m5299,2l6187,2e" filled="f" stroked="t" strokeweight=".24pt" strokecolor="#676767">
              <v:path arrowok="t"/>
            </v:shape>
          </v:group>
          <w10:wrap type="none"/>
        </w:pict>
      </w:r>
      <w:r>
        <w:rPr/>
        <w:pict>
          <v:group style="position:absolute;margin-left:390.720001pt;margin-top:0pt;width:183.12pt;height:175.2pt;mso-position-horizontal-relative:page;mso-position-vertical-relative:page;z-index:-638" coordorigin="7814,0" coordsize="3662,3504">
            <v:group style="position:absolute;left:7819;top:10;width:3653;height:2" coordorigin="7819,10" coordsize="3653,2">
              <v:shape style="position:absolute;left:7819;top:10;width:3653;height:2" coordorigin="7819,10" coordsize="3653,0" path="m7819,10l11472,10e" filled="f" stroked="t" strokeweight=".48pt" strokecolor="#777C7C">
                <v:path arrowok="t"/>
              </v:shape>
            </v:group>
            <v:group style="position:absolute;left:11376;top:0;width:2;height:3494" coordorigin="11376,0" coordsize="2,3494">
              <v:shape style="position:absolute;left:11376;top:0;width:2;height:3494" coordorigin="11376,0" coordsize="0,3494" path="m11376,3494l11376,0e" filled="f" stroked="t" strokeweight=".96pt" strokecolor="#B8B8B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0pt;width:611.04pt;height:1006.56pt;mso-position-horizontal-relative:page;mso-position-vertical-relative:page;z-index:-637" coordorigin="0,0" coordsize="12221,20131">
            <v:group style="position:absolute;left:12202;top:0;width:2;height:20122" coordorigin="12202,0" coordsize="2,20122">
              <v:shape style="position:absolute;left:12202;top:0;width:2;height:20122" coordorigin="12202,0" coordsize="0,20122" path="m12202,20122l12202,0e" filled="f" stroked="t" strokeweight=".96pt" strokecolor="#9CA0A8">
                <v:path arrowok="t"/>
              </v:shape>
            </v:group>
            <v:group style="position:absolute;left:0;top:20112;width:12211;height:2" coordorigin="0,20112" coordsize="12211,2">
              <v:shape style="position:absolute;left:0;top:20112;width:12211;height:2" coordorigin="0,20112" coordsize="12211,0" path="m0,20112l12211,20112e" filled="f" stroked="t" strokeweight=".96pt" strokecolor="#AF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2pt;margin-top:63.84pt;width:.1pt;height:93.6pt;mso-position-horizontal-relative:page;mso-position-vertical-relative:page;z-index:-636" coordorigin="38,1277" coordsize="2,1872">
            <v:shape style="position:absolute;left:38;top:1277;width:2;height:1872" coordorigin="38,1277" coordsize="0,1872" path="m38,3149l38,1277e" filled="f" stroked="t" strokeweight="3.6pt" strokecolor="#2F3F77">
              <v:path arrowok="t"/>
            </v:shape>
          </v:group>
          <w10:wrap type="none"/>
        </w:pict>
      </w:r>
      <w:r>
        <w:rPr/>
        <w:pict>
          <v:group style="position:absolute;margin-left:55.68pt;margin-top:653.520020pt;width:471.84pt;height:.1pt;mso-position-horizontal-relative:page;mso-position-vertical-relative:page;z-index:-635" coordorigin="1114,13070" coordsize="9437,2">
            <v:shape style="position:absolute;left:1114;top:13070;width:9437;height:2" coordorigin="1114,13070" coordsize="9437,0" path="m1114,13070l10550,13070e" filled="f" stroked="t" strokeweight=".48pt" strokecolor="#9CA0A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39"/>
          <w:szCs w:val="139"/>
          <w:color w:val="A3B1DF"/>
          <w:spacing w:val="0"/>
          <w:w w:val="83"/>
          <w:b/>
          <w:bCs/>
          <w:position w:val="1"/>
        </w:rPr>
        <w:t>Group</w:t>
      </w:r>
      <w:r>
        <w:rPr>
          <w:rFonts w:ascii="Courier New" w:hAnsi="Courier New" w:cs="Courier New" w:eastAsia="Courier New"/>
          <w:sz w:val="139"/>
          <w:szCs w:val="139"/>
          <w:color w:val="000000"/>
          <w:spacing w:val="0"/>
          <w:w w:val="100"/>
          <w:position w:val="0"/>
        </w:rPr>
      </w:r>
    </w:p>
    <w:p>
      <w:pPr>
        <w:spacing w:before="0" w:after="0" w:line="1322" w:lineRule="exact"/>
        <w:ind w:left="277" w:right="3875"/>
        <w:jc w:val="both"/>
        <w:rPr>
          <w:rFonts w:ascii="Courier New" w:hAnsi="Courier New" w:cs="Courier New" w:eastAsia="Courier New"/>
          <w:sz w:val="139"/>
          <w:szCs w:val="139"/>
        </w:rPr>
      </w:pPr>
      <w:rPr/>
      <w:r>
        <w:rPr/>
        <w:pict>
          <v:shape style="position:absolute;margin-left:565.440002pt;margin-top:86.503067pt;width:23.040001pt;height:429.119995pt;mso-position-horizontal-relative:page;mso-position-vertical-relative:paragraph;z-index:-641" type="#_x0000_t75">
            <v:imagedata r:id="rId9" o:title=""/>
          </v:shape>
        </w:pict>
      </w:r>
      <w:r>
        <w:rPr>
          <w:rFonts w:ascii="Courier New" w:hAnsi="Courier New" w:cs="Courier New" w:eastAsia="Courier New"/>
          <w:sz w:val="139"/>
          <w:szCs w:val="139"/>
          <w:color w:val="A3B1DF"/>
          <w:spacing w:val="0"/>
          <w:w w:val="77"/>
          <w:b/>
          <w:bCs/>
          <w:position w:val="15"/>
        </w:rPr>
        <w:t>Processes</w:t>
      </w:r>
      <w:r>
        <w:rPr>
          <w:rFonts w:ascii="Courier New" w:hAnsi="Courier New" w:cs="Courier New" w:eastAsia="Courier New"/>
          <w:sz w:val="139"/>
          <w:szCs w:val="1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8" w:lineRule="auto"/>
        <w:ind w:left="190" w:right="2923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psycholog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behave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textboo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looke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representation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attitude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ourselve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others;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looke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happen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physicall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interacting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alread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discusse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broa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F1D1F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F1D1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categorie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F1D1F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F1D1F"/>
          <w:spacing w:val="0"/>
          <w:w w:val="1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focu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physicall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interactin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(for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tutorial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sport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work).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focu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productivit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decisio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1F1D1F"/>
          <w:spacing w:val="5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makin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chapter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leader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emerge.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00" w:lineRule="atLeast"/>
        <w:ind w:left="190" w:right="1975" w:firstLine="672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445EA7"/>
          <w:spacing w:val="0"/>
          <w:w w:val="106"/>
          <w:b/>
          <w:bCs/>
        </w:rPr>
        <w:t>GROUPS</w:t>
      </w:r>
      <w:r>
        <w:rPr>
          <w:rFonts w:ascii="Arial" w:hAnsi="Arial" w:cs="Arial" w:eastAsia="Arial"/>
          <w:sz w:val="26"/>
          <w:szCs w:val="26"/>
          <w:color w:val="445EA7"/>
          <w:spacing w:val="0"/>
          <w:w w:val="106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E8EC6"/>
          <w:spacing w:val="0"/>
          <w:w w:val="100"/>
          <w:b/>
          <w:bCs/>
        </w:rPr>
        <w:t>Wha</w:t>
      </w:r>
      <w:r>
        <w:rPr>
          <w:rFonts w:ascii="Arial" w:hAnsi="Arial" w:cs="Arial" w:eastAsia="Arial"/>
          <w:sz w:val="26"/>
          <w:szCs w:val="26"/>
          <w:color w:val="7E8EC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6"/>
          <w:szCs w:val="26"/>
          <w:color w:val="7E8EC6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E8EC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6"/>
          <w:szCs w:val="26"/>
          <w:color w:val="7E8EC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6"/>
          <w:szCs w:val="26"/>
          <w:color w:val="7E8EC6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E8EC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6"/>
          <w:szCs w:val="26"/>
          <w:color w:val="7E8EC6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E8EC6"/>
          <w:spacing w:val="0"/>
          <w:w w:val="106"/>
          <w:b/>
          <w:bCs/>
        </w:rPr>
        <w:t>Group?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3" w:after="0" w:line="258" w:lineRule="auto"/>
        <w:ind w:left="190" w:right="293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kind-o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groups,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nee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2"/>
        </w:rPr>
        <w:t>concrete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definition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Previously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psychologist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talke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1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define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5689"/>
          <w:spacing w:val="0"/>
          <w:w w:val="106"/>
          <w:b/>
          <w:bCs/>
        </w:rPr>
        <w:t>Cohesivenes</w:t>
      </w:r>
      <w:r>
        <w:rPr>
          <w:rFonts w:ascii="Times New Roman" w:hAnsi="Times New Roman" w:cs="Times New Roman" w:eastAsia="Times New Roman"/>
          <w:sz w:val="20"/>
          <w:szCs w:val="20"/>
          <w:color w:val="465689"/>
          <w:spacing w:val="0"/>
          <w:w w:val="106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65689"/>
          <w:spacing w:val="4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thinkin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2"/>
        </w:rPr>
        <w:t>groups.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cohesio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start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collectio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Fine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14142"/>
          <w:spacing w:val="0"/>
          <w:w w:val="129"/>
        </w:rPr>
        <w:t>&amp;</w:t>
      </w:r>
      <w:r>
        <w:rPr>
          <w:rFonts w:ascii="Arial" w:hAnsi="Arial" w:cs="Arial" w:eastAsia="Arial"/>
          <w:sz w:val="19"/>
          <w:szCs w:val="19"/>
          <w:color w:val="414142"/>
          <w:spacing w:val="7"/>
          <w:w w:val="12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Holyfield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1996).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Cohesive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exert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influence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6)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typicall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committe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inverse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correlatio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size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cohesiveness;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joi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maintai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2"/>
        </w:rPr>
        <w:t>cohesion.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1" w:lineRule="exact"/>
        <w:ind w:left="39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similarit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interconnectedness.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40" w:lineRule="auto"/>
        <w:ind w:left="186" w:right="296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discusse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categor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formatio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emphasize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2"/>
          <w:spacing w:val="0"/>
          <w:w w:val="100"/>
        </w:rPr>
        <w:t>similarities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1200" w:bottom="280" w:left="1720" w:right="360"/>
        </w:sectPr>
      </w:pPr>
      <w:rPr/>
    </w:p>
    <w:p>
      <w:pPr>
        <w:spacing w:before="79" w:after="0" w:line="237" w:lineRule="exact"/>
        <w:ind w:left="111" w:right="-20"/>
        <w:jc w:val="left"/>
        <w:tabs>
          <w:tab w:pos="14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0pt;margin-top:0pt;width:612pt;height:1006.680407pt;mso-position-horizontal-relative:page;mso-position-vertical-relative:page;z-index:-634" coordorigin="0,0" coordsize="12240,20134">
            <v:shape style="position:absolute;left:0;top:4013;width:595;height:6317" type="#_x0000_t75">
              <v:imagedata r:id="rId10" o:title=""/>
            </v:shape>
            <v:group style="position:absolute;left:38;top:20095;width:12173;height:2" coordorigin="38,20095" coordsize="12173,2">
              <v:shape style="position:absolute;left:38;top:20095;width:12173;height:2" coordorigin="38,20095" coordsize="12173,0" path="m38,20095l12211,20095e" filled="f" stroked="t" strokeweight="1.196247pt" strokecolor="#AFAFB3">
                <v:path arrowok="t"/>
              </v:shape>
            </v:group>
            <v:group style="position:absolute;left:41;top:10289;width:2;height:9833" coordorigin="41,10289" coordsize="2,9833">
              <v:shape style="position:absolute;left:41;top:10289;width:2;height:9833" coordorigin="41,10289" coordsize="0,9833" path="m41,20122l41,10289e" filled="f" stroked="t" strokeweight="1.196247pt" strokecolor="#B3B3B8">
                <v:path arrowok="t"/>
              </v:shape>
            </v:group>
            <v:group style="position:absolute;left:498;top:13060;width:10240;height:2" coordorigin="498,13060" coordsize="10240,2">
              <v:shape style="position:absolute;left:498;top:13060;width:10240;height:2" coordorigin="498,13060" coordsize="10240,0" path="m498,13060l10738,13060e" filled="f" stroked="t" strokeweight="1.435496pt" strokecolor="#A8A8AC">
                <v:path arrowok="t"/>
              </v:shape>
            </v:group>
            <v:group style="position:absolute;left:10934;top:0;width:2;height:8428" coordorigin="10934,0" coordsize="2,8428">
              <v:shape style="position:absolute;left:10934;top:0;width:2;height:8428" coordorigin="10934,0" coordsize="0,8428" path="m10934,8428l10934,0e" filled="f" stroked="t" strokeweight="1.435496pt" strokecolor="#C3C8CF">
                <v:path arrowok="t"/>
              </v:shape>
            </v:group>
            <v:group style="position:absolute;left:11178;top:13045;width:880;height:2" coordorigin="11178,13045" coordsize="880,2">
              <v:shape style="position:absolute;left:11178;top:13045;width:880;height:2" coordorigin="11178,13045" coordsize="880,0" path="m11178,13045l12058,13045e" filled="f" stroked="t" strokeweight=".956998pt" strokecolor="#A8ACAC">
                <v:path arrowok="t"/>
              </v:shape>
              <v:shape style="position:absolute;left:12096;top:7910;width:144;height:3898" type="#_x0000_t75">
                <v:imagedata r:id="rId11" o:title=""/>
              </v:shape>
            </v:group>
            <v:group style="position:absolute;left:12178;top:6137;width:2;height:13961" coordorigin="12178,6137" coordsize="2,13961">
              <v:shape style="position:absolute;left:12178;top:6137;width:2;height:13961" coordorigin="12178,6137" coordsize="0,13961" path="m12178,20098l12178,6137e" filled="f" stroked="t" strokeweight="1.435496pt" strokecolor="#9CA0A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1.438288pt;width:145.463643pt;height:.1pt;mso-position-horizontal-relative:page;mso-position-vertical-relative:page;z-index:-633" coordorigin="0,29" coordsize="2909,2">
            <v:shape style="position:absolute;left:0;top:29;width:2909;height:2" coordorigin="0,29" coordsize="2909,0" path="m0,29l2909,29e" filled="f" stroked="t" strokeweight=".717748pt" strokecolor="#4F4F57">
              <v:path arrowok="t"/>
            </v:shape>
          </v:group>
          <w10:wrap type="none"/>
        </w:pict>
      </w:r>
      <w:r>
        <w:rPr/>
        <w:pict>
          <v:group style="position:absolute;margin-left:1.435496pt;margin-top:123.692749pt;width:.1pt;height:72.873246pt;mso-position-horizontal-relative:page;mso-position-vertical-relative:page;z-index:-632" coordorigin="29,2474" coordsize="2,1457">
            <v:shape style="position:absolute;left:29;top:2474;width:2;height:1457" coordorigin="29,2474" coordsize="0,1457" path="m29,3931l29,2474e" filled="f" stroked="t" strokeweight=".956998pt" strokecolor="#AFAFB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6D79A5"/>
          <w:spacing w:val="0"/>
          <w:w w:val="100"/>
          <w:b/>
          <w:bCs/>
          <w:position w:val="-1"/>
        </w:rPr>
        <w:t>128</w:t>
      </w:r>
      <w:r>
        <w:rPr>
          <w:rFonts w:ascii="Arial" w:hAnsi="Arial" w:cs="Arial" w:eastAsia="Arial"/>
          <w:sz w:val="21"/>
          <w:szCs w:val="21"/>
          <w:color w:val="6D79A5"/>
          <w:spacing w:val="-4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6D79A5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6D79A5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19"/>
          <w:szCs w:val="19"/>
          <w:color w:val="6D6D7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19"/>
          <w:szCs w:val="19"/>
          <w:color w:val="4D4D50"/>
          <w:spacing w:val="0"/>
          <w:w w:val="100"/>
          <w:position w:val="0"/>
        </w:rPr>
        <w:t>ss</w:t>
      </w:r>
      <w:r>
        <w:rPr>
          <w:rFonts w:ascii="Arial" w:hAnsi="Arial" w:cs="Arial" w:eastAsia="Arial"/>
          <w:sz w:val="19"/>
          <w:szCs w:val="19"/>
          <w:color w:val="4D4D50"/>
          <w:spacing w:val="4"/>
          <w:w w:val="100"/>
          <w:position w:val="0"/>
        </w:rPr>
        <w:t>e</w:t>
      </w:r>
      <w:r>
        <w:rPr>
          <w:rFonts w:ascii="Arial" w:hAnsi="Arial" w:cs="Arial" w:eastAsia="Arial"/>
          <w:sz w:val="19"/>
          <w:szCs w:val="19"/>
          <w:color w:val="6D6D7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9"/>
          <w:szCs w:val="19"/>
          <w:color w:val="6D6D70"/>
          <w:spacing w:val="5"/>
          <w:w w:val="100"/>
          <w:position w:val="0"/>
        </w:rPr>
        <w:t>t</w:t>
      </w:r>
      <w:r>
        <w:rPr>
          <w:rFonts w:ascii="Arial" w:hAnsi="Arial" w:cs="Arial" w:eastAsia="Arial"/>
          <w:sz w:val="19"/>
          <w:szCs w:val="19"/>
          <w:color w:val="4D4D5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9"/>
          <w:szCs w:val="19"/>
          <w:color w:val="4D4D5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9"/>
          <w:szCs w:val="19"/>
          <w:color w:val="6D6D7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9"/>
          <w:szCs w:val="19"/>
          <w:color w:val="6D6D70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4D4D50"/>
          <w:spacing w:val="2"/>
          <w:w w:val="100"/>
          <w:position w:val="0"/>
        </w:rPr>
        <w:t>S</w:t>
      </w:r>
      <w:r>
        <w:rPr>
          <w:rFonts w:ascii="Arial" w:hAnsi="Arial" w:cs="Arial" w:eastAsia="Arial"/>
          <w:sz w:val="19"/>
          <w:szCs w:val="19"/>
          <w:color w:val="6D6D7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19"/>
          <w:szCs w:val="19"/>
          <w:color w:val="4D4D50"/>
          <w:spacing w:val="0"/>
          <w:w w:val="100"/>
          <w:position w:val="0"/>
        </w:rPr>
        <w:t>ci</w:t>
      </w:r>
      <w:r>
        <w:rPr>
          <w:rFonts w:ascii="Arial" w:hAnsi="Arial" w:cs="Arial" w:eastAsia="Arial"/>
          <w:sz w:val="19"/>
          <w:szCs w:val="19"/>
          <w:color w:val="4D4D50"/>
          <w:spacing w:val="-8"/>
          <w:w w:val="100"/>
          <w:position w:val="0"/>
        </w:rPr>
        <w:t>a</w:t>
      </w:r>
      <w:r>
        <w:rPr>
          <w:rFonts w:ascii="Arial" w:hAnsi="Arial" w:cs="Arial" w:eastAsia="Arial"/>
          <w:sz w:val="19"/>
          <w:szCs w:val="19"/>
          <w:color w:val="6D6D7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9"/>
          <w:szCs w:val="19"/>
          <w:color w:val="6D6D70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6D6D70"/>
          <w:spacing w:val="0"/>
          <w:w w:val="103"/>
          <w:position w:val="0"/>
        </w:rPr>
        <w:t>Psy</w:t>
      </w:r>
      <w:r>
        <w:rPr>
          <w:rFonts w:ascii="Arial" w:hAnsi="Arial" w:cs="Arial" w:eastAsia="Arial"/>
          <w:sz w:val="19"/>
          <w:szCs w:val="19"/>
          <w:color w:val="6D6D70"/>
          <w:spacing w:val="4"/>
          <w:w w:val="104"/>
          <w:position w:val="0"/>
        </w:rPr>
        <w:t>c</w:t>
      </w:r>
      <w:r>
        <w:rPr>
          <w:rFonts w:ascii="Arial" w:hAnsi="Arial" w:cs="Arial" w:eastAsia="Arial"/>
          <w:sz w:val="19"/>
          <w:szCs w:val="19"/>
          <w:color w:val="4D4D50"/>
          <w:spacing w:val="-1"/>
          <w:w w:val="102"/>
          <w:position w:val="0"/>
        </w:rPr>
        <w:t>h</w:t>
      </w:r>
      <w:r>
        <w:rPr>
          <w:rFonts w:ascii="Arial" w:hAnsi="Arial" w:cs="Arial" w:eastAsia="Arial"/>
          <w:sz w:val="19"/>
          <w:szCs w:val="19"/>
          <w:color w:val="6D6D70"/>
          <w:spacing w:val="0"/>
          <w:w w:val="105"/>
          <w:position w:val="0"/>
        </w:rPr>
        <w:t>ology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04" w:lineRule="exact"/>
        <w:ind w:right="85"/>
        <w:jc w:val="righ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396408pt;margin-top:1.32853pt;width:348.825646pt;height:108.1099pt;mso-position-horizontal-relative:page;mso-position-vertical-relative:paragraph;z-index:-63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00" w:hRule="exact"/>
                    </w:trPr>
                    <w:tc>
                      <w:tcPr>
                        <w:tcW w:w="333" w:type="dxa"/>
                        <w:tcBorders>
                          <w:top w:val="single" w:sz="5.741984" w:space="0" w:color="48547C"/>
                          <w:bottom w:val="single" w:sz="3.827992" w:space="0" w:color="3F4B6B"/>
                          <w:left w:val="single" w:sz="3.827992" w:space="0" w:color="5B6B93"/>
                          <w:right w:val="single" w:sz="3.827992" w:space="0" w:color="747CA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71" w:type="dxa"/>
                        <w:tcBorders>
                          <w:top w:val="single" w:sz="5.741984" w:space="0" w:color="48547C"/>
                          <w:bottom w:val="single" w:sz="3.827992" w:space="0" w:color="3F4B6B"/>
                          <w:left w:val="single" w:sz="3.827992" w:space="0" w:color="747CAC"/>
                          <w:right w:val="single" w:sz="3.827992" w:space="0" w:color="7780AF"/>
                        </w:tcBorders>
                      </w:tcPr>
                      <w:p>
                        <w:pPr>
                          <w:spacing w:before="51" w:after="0" w:line="240" w:lineRule="auto"/>
                          <w:ind w:left="74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0"/>
                            <w:w w:val="100"/>
                          </w:rPr>
                          <w:t>Typ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1"/>
                            <w:w w:val="9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C8EC3"/>
                            <w:spacing w:val="0"/>
                            <w:w w:val="97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C8EC3"/>
                            <w:spacing w:val="16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0"/>
                            <w:w w:val="104"/>
                          </w:rPr>
                          <w:t>group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7" w:type="dxa"/>
                        <w:tcBorders>
                          <w:top w:val="single" w:sz="5.741984" w:space="0" w:color="48547C"/>
                          <w:bottom w:val="single" w:sz="3.827992" w:space="0" w:color="3F4B6B"/>
                          <w:left w:val="single" w:sz="3.827992" w:space="0" w:color="7780AF"/>
                          <w:right w:val="single" w:sz="3.827992" w:space="0" w:color="546090"/>
                        </w:tcBorders>
                      </w:tcPr>
                      <w:p>
                        <w:pPr>
                          <w:spacing w:before="51" w:after="0" w:line="240" w:lineRule="auto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4"/>
                            <w:w w:val="10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C8EC3"/>
                            <w:spacing w:val="2"/>
                            <w:w w:val="99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0"/>
                            <w:w w:val="105"/>
                          </w:rPr>
                          <w:t>am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1"/>
                            <w:w w:val="10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7C8EC3"/>
                            <w:spacing w:val="-5"/>
                            <w:w w:val="12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79A5"/>
                            <w:spacing w:val="0"/>
                            <w:w w:val="103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23" w:hRule="exact"/>
                    </w:trPr>
                    <w:tc>
                      <w:tcPr>
                        <w:tcW w:w="333" w:type="dxa"/>
                        <w:tcBorders>
                          <w:top w:val="single" w:sz="3.827992" w:space="0" w:color="3F4B6B"/>
                          <w:bottom w:val="single" w:sz="3.827992" w:space="0" w:color="3B4B60"/>
                          <w:left w:val="single" w:sz="3.827992" w:space="0" w:color="5B6B93"/>
                          <w:right w:val="single" w:sz="3.827992" w:space="0" w:color="747CA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71" w:type="dxa"/>
                        <w:tcBorders>
                          <w:top w:val="single" w:sz="3.827992" w:space="0" w:color="3F4B6B"/>
                          <w:bottom w:val="single" w:sz="3.827992" w:space="0" w:color="3B4B60"/>
                          <w:left w:val="single" w:sz="3.827992" w:space="0" w:color="747CAC"/>
                          <w:right w:val="single" w:sz="3.827992" w:space="0" w:color="7780AF"/>
                        </w:tcBorders>
                      </w:tcPr>
                      <w:p>
                        <w:pPr>
                          <w:spacing w:before="56" w:after="0" w:line="276" w:lineRule="auto"/>
                          <w:ind w:left="74" w:right="460" w:firstLine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Intimac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groups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3"/>
                          </w:rPr>
                          <w:t>most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group-like)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7" w:type="dxa"/>
                        <w:tcBorders>
                          <w:top w:val="single" w:sz="3.827992" w:space="0" w:color="3F4B6B"/>
                          <w:bottom w:val="single" w:sz="3.827992" w:space="0" w:color="3B4B60"/>
                          <w:left w:val="single" w:sz="3.827992" w:space="0" w:color="7780AF"/>
                          <w:right w:val="single" w:sz="3.827992" w:space="0" w:color="546090"/>
                        </w:tcBorders>
                      </w:tcPr>
                      <w:p>
                        <w:pPr>
                          <w:spacing w:before="61" w:after="0" w:line="240" w:lineRule="auto"/>
                          <w:ind w:left="9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Famil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-16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Partner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romanti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relationship,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Friends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333" w:type="dxa"/>
                        <w:tcBorders>
                          <w:top w:val="single" w:sz="3.827992" w:space="0" w:color="3B4B60"/>
                          <w:bottom w:val="single" w:sz="3.827992" w:space="0" w:color="384467"/>
                          <w:left w:val="single" w:sz="3.827992" w:space="0" w:color="5B6B93"/>
                          <w:right w:val="single" w:sz="3.827992" w:space="0" w:color="747CAC"/>
                        </w:tcBorders>
                      </w:tcPr>
                      <w:p>
                        <w:pPr>
                          <w:spacing w:before="56" w:after="0" w:line="240" w:lineRule="auto"/>
                          <w:ind w:left="8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5993"/>
                            <w:spacing w:val="0"/>
                            <w:w w:val="107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3.827992" w:space="0" w:color="3B4B60"/>
                          <w:bottom w:val="single" w:sz="3.827992" w:space="0" w:color="384467"/>
                          <w:left w:val="single" w:sz="3.827992" w:space="0" w:color="747CAC"/>
                          <w:right w:val="single" w:sz="3.827992" w:space="0" w:color="7780AF"/>
                        </w:tcBorders>
                      </w:tcPr>
                      <w:p>
                        <w:pPr>
                          <w:spacing w:before="56" w:after="0" w:line="240" w:lineRule="auto"/>
                          <w:ind w:left="69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Tas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5"/>
                          </w:rPr>
                          <w:t>groups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7" w:type="dxa"/>
                        <w:tcBorders>
                          <w:top w:val="single" w:sz="3.827992" w:space="0" w:color="3B4B60"/>
                          <w:bottom w:val="single" w:sz="3.827992" w:space="0" w:color="384467"/>
                          <w:left w:val="single" w:sz="3.827992" w:space="0" w:color="7780AF"/>
                          <w:right w:val="single" w:sz="3.827992" w:space="0" w:color="546090"/>
                        </w:tcBorders>
                      </w:tcPr>
                      <w:p>
                        <w:pPr>
                          <w:spacing w:before="61" w:after="0" w:line="240" w:lineRule="auto"/>
                          <w:ind w:left="8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Colleague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-2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Committees,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Wor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6"/>
                          </w:rPr>
                          <w:t>groups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333" w:type="dxa"/>
                        <w:tcBorders>
                          <w:top w:val="single" w:sz="3.827992" w:space="0" w:color="384467"/>
                          <w:bottom w:val="single" w:sz="3.827992" w:space="0" w:color="3F4B67"/>
                          <w:left w:val="single" w:sz="3.827992" w:space="0" w:color="5B6B93"/>
                          <w:right w:val="single" w:sz="3.827992" w:space="0" w:color="747CAC"/>
                        </w:tcBorders>
                      </w:tcPr>
                      <w:p>
                        <w:pPr>
                          <w:spacing w:before="61" w:after="0" w:line="240" w:lineRule="auto"/>
                          <w:ind w:left="8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5993"/>
                            <w:spacing w:val="0"/>
                            <w:w w:val="108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3.827992" w:space="0" w:color="384467"/>
                          <w:bottom w:val="single" w:sz="3.827992" w:space="0" w:color="3F4B67"/>
                          <w:left w:val="single" w:sz="3.827992" w:space="0" w:color="747CAC"/>
                          <w:right w:val="single" w:sz="3.827992" w:space="0" w:color="7780AF"/>
                        </w:tcBorders>
                      </w:tcPr>
                      <w:p>
                        <w:pPr>
                          <w:spacing w:before="61" w:after="0" w:line="240" w:lineRule="auto"/>
                          <w:ind w:left="79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Socia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5"/>
                          </w:rPr>
                          <w:t>categories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7" w:type="dxa"/>
                        <w:tcBorders>
                          <w:top w:val="single" w:sz="3.827992" w:space="0" w:color="384467"/>
                          <w:bottom w:val="single" w:sz="3.827992" w:space="0" w:color="3F4B67"/>
                          <w:left w:val="single" w:sz="3.827992" w:space="0" w:color="7780AF"/>
                          <w:right w:val="single" w:sz="3.827992" w:space="0" w:color="546090"/>
                        </w:tcBorders>
                      </w:tcPr>
                      <w:p>
                        <w:pPr>
                          <w:spacing w:before="61" w:after="0" w:line="240" w:lineRule="auto"/>
                          <w:ind w:left="77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Wome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-4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6D6D70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Muslim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6"/>
                          </w:rPr>
                          <w:t>British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23" w:hRule="exact"/>
                    </w:trPr>
                    <w:tc>
                      <w:tcPr>
                        <w:tcW w:w="333" w:type="dxa"/>
                        <w:tcBorders>
                          <w:top w:val="single" w:sz="3.827992" w:space="0" w:color="3F4B67"/>
                          <w:bottom w:val="single" w:sz="5.741984" w:space="0" w:color="485780"/>
                          <w:left w:val="single" w:sz="3.827992" w:space="0" w:color="5B6B93"/>
                          <w:right w:val="single" w:sz="3.827992" w:space="0" w:color="747CAC"/>
                        </w:tcBorders>
                      </w:tcPr>
                      <w:p>
                        <w:pPr>
                          <w:spacing w:before="56" w:after="0" w:line="240" w:lineRule="auto"/>
                          <w:ind w:left="81" w:right="-2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95993"/>
                            <w:spacing w:val="0"/>
                            <w:w w:val="108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3.827992" w:space="0" w:color="3F4B67"/>
                          <w:bottom w:val="single" w:sz="5.741984" w:space="0" w:color="485780"/>
                          <w:left w:val="single" w:sz="3.827992" w:space="0" w:color="747CAC"/>
                          <w:right w:val="single" w:sz="3.827992" w:space="0" w:color="7780AF"/>
                        </w:tcBorders>
                      </w:tcPr>
                      <w:p>
                        <w:pPr>
                          <w:spacing w:before="56" w:after="0" w:line="270" w:lineRule="auto"/>
                          <w:ind w:left="74" w:right="212" w:firstLine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Loose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association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least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group-like)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7" w:type="dxa"/>
                        <w:tcBorders>
                          <w:top w:val="single" w:sz="3.827992" w:space="0" w:color="3F4B67"/>
                          <w:bottom w:val="single" w:sz="5.741984" w:space="0" w:color="485780"/>
                          <w:left w:val="single" w:sz="3.827992" w:space="0" w:color="7780AF"/>
                          <w:right w:val="single" w:sz="3.827992" w:space="0" w:color="546090"/>
                        </w:tcBorders>
                      </w:tcPr>
                      <w:p>
                        <w:pPr>
                          <w:spacing w:before="61" w:after="0" w:line="270" w:lineRule="auto"/>
                          <w:ind w:left="81" w:right="301" w:firstLine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Peopl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1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who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live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63638"/>
                            <w:spacing w:val="0"/>
                            <w:w w:val="100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63638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363638"/>
                            <w:spacing w:val="1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same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street,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people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5"/>
                          </w:rPr>
                          <w:t>who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like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0"/>
                          </w:rPr>
                          <w:t>rock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4D4D50"/>
                            <w:spacing w:val="0"/>
                            <w:w w:val="104"/>
                          </w:rPr>
                          <w:t>music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495993"/>
          <w:spacing w:val="0"/>
          <w:w w:val="101"/>
          <w:b/>
          <w:bCs/>
          <w:position w:val="-1"/>
        </w:rPr>
        <w:t>GROU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left="1427" w:right="28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95993"/>
          <w:spacing w:val="0"/>
          <w:w w:val="100"/>
          <w:b/>
          <w:bCs/>
        </w:rPr>
        <w:t>Figur</w:t>
      </w:r>
      <w:r>
        <w:rPr>
          <w:rFonts w:ascii="Arial" w:hAnsi="Arial" w:cs="Arial" w:eastAsia="Arial"/>
          <w:sz w:val="17"/>
          <w:szCs w:val="17"/>
          <w:color w:val="49599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495993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95993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17"/>
          <w:szCs w:val="17"/>
          <w:color w:val="34416B"/>
          <w:spacing w:val="-7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495993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7"/>
          <w:szCs w:val="17"/>
          <w:color w:val="495993"/>
          <w:spacing w:val="0"/>
          <w:w w:val="100"/>
          <w:b/>
          <w:bCs/>
        </w:rPr>
        <w:t>   </w:t>
      </w:r>
      <w:r>
        <w:rPr>
          <w:rFonts w:ascii="Arial" w:hAnsi="Arial" w:cs="Arial" w:eastAsia="Arial"/>
          <w:sz w:val="17"/>
          <w:szCs w:val="17"/>
          <w:color w:val="49599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Fou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4D4D5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type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4D4D5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4D4D5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group</w:t>
      </w:r>
      <w:r>
        <w:rPr>
          <w:rFonts w:ascii="Arial" w:hAnsi="Arial" w:cs="Arial" w:eastAsia="Arial"/>
          <w:sz w:val="17"/>
          <w:szCs w:val="17"/>
          <w:color w:val="4D4D50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4D4D50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increasing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entitativity,</w:t>
      </w:r>
      <w:r>
        <w:rPr>
          <w:rFonts w:ascii="Arial" w:hAnsi="Arial" w:cs="Arial" w:eastAsia="Arial"/>
          <w:sz w:val="17"/>
          <w:szCs w:val="17"/>
          <w:color w:val="4D4D50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fro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4D4D5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Lickel</w:t>
      </w:r>
      <w:r>
        <w:rPr>
          <w:rFonts w:ascii="Arial" w:hAnsi="Arial" w:cs="Arial" w:eastAsia="Arial"/>
          <w:sz w:val="17"/>
          <w:szCs w:val="17"/>
          <w:color w:val="4D4D50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D4D50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4D4D5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50"/>
          <w:spacing w:val="0"/>
          <w:w w:val="104"/>
        </w:rPr>
        <w:t>(2000)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408" w:right="2343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de-emphasize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categories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physi­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Jackso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1991).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sense;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1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togethe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fact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similarity.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7" w:right="7852"/>
        <w:jc w:val="both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7C8EC3"/>
          <w:spacing w:val="0"/>
          <w:w w:val="102"/>
          <w:b/>
          <w:bCs/>
        </w:rPr>
        <w:t>Entitativity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5" w:after="0" w:line="258" w:lineRule="auto"/>
        <w:ind w:left="1398" w:right="2333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definin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encompasse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qualitie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outline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5993"/>
          <w:spacing w:val="0"/>
          <w:w w:val="104"/>
          <w:b/>
          <w:bCs/>
        </w:rPr>
        <w:t>entitativit</w:t>
      </w:r>
      <w:r>
        <w:rPr>
          <w:rFonts w:ascii="Times New Roman" w:hAnsi="Times New Roman" w:cs="Times New Roman" w:eastAsia="Times New Roman"/>
          <w:sz w:val="20"/>
          <w:szCs w:val="20"/>
          <w:color w:val="495993"/>
          <w:spacing w:val="4"/>
          <w:w w:val="105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73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Entitativit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refer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extent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collec­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perceive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'groupy'.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definition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vary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generall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entitativit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encompasse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concept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cohesivenes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1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D6D70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7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D6D7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3"/>
          <w:i/>
        </w:rPr>
        <w:t>inter­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5"/>
          <w:i/>
        </w:rPr>
        <w:t>connectedness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5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17"/>
          <w:w w:val="10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similarity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commo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goal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importance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tendenc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physicall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0"/>
          <w:w w:val="100"/>
          <w:i/>
        </w:rPr>
        <w:t>interact</w:t>
      </w:r>
      <w:r>
        <w:rPr>
          <w:rFonts w:ascii="Times New Roman" w:hAnsi="Times New Roman" w:cs="Times New Roman" w:eastAsia="Times New Roman"/>
          <w:sz w:val="20"/>
          <w:szCs w:val="20"/>
          <w:color w:val="4D4D50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3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collectio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exhibit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characteristic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Lickel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(2000)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divide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9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increasin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entitativity: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loose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collection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standin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bus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stop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liste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thrash-metal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categorie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7"/>
        </w:rPr>
        <w:t>nationality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colleagues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6"/>
        </w:rPr>
        <w:t>finall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intimacy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13"/>
        </w:rPr>
        <w:t>friends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14"/>
        </w:rPr>
        <w:t>)-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5.1.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57" w:lineRule="auto"/>
        <w:ind w:left="1389" w:right="2354" w:firstLine="21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Lickel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7"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98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D6D70"/>
          <w:spacing w:val="-1"/>
          <w:w w:val="138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taxonom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5"/>
        </w:rPr>
        <w:t>chapter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5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goin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pres­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prio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relationshi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interconnectednes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goin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groups,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goals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talkin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categories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(w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3)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hig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intimac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(w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inter-individual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processe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6"/>
        </w:rPr>
        <w:t>involve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friendship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romantic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partner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50"/>
          <w:spacing w:val="0"/>
          <w:w w:val="100"/>
        </w:rPr>
        <w:t>12).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520" w:bottom="280" w:left="1420" w:right="60"/>
        </w:sectPr>
      </w:pPr>
      <w:rPr/>
    </w:p>
    <w:p>
      <w:pPr>
        <w:spacing w:before="0" w:after="0" w:line="344" w:lineRule="exact"/>
        <w:ind w:left="111" w:right="-20"/>
        <w:jc w:val="left"/>
        <w:rPr>
          <w:rFonts w:ascii="Courier New" w:hAnsi="Courier New" w:cs="Courier New" w:eastAsia="Courier New"/>
          <w:sz w:val="41"/>
          <w:szCs w:val="41"/>
        </w:rPr>
      </w:pPr>
      <w:rPr/>
      <w:r>
        <w:rPr/>
        <w:pict>
          <v:group style="position:absolute;margin-left:557.76001pt;margin-top:.000007pt;width:25.67999pt;height:575.999993pt;mso-position-horizontal-relative:page;mso-position-vertical-relative:page;z-index:-629" coordorigin="11155,0" coordsize="514,11520">
            <v:shape style="position:absolute;left:11155;top:0;width:480;height:1286" type="#_x0000_t75">
              <v:imagedata r:id="rId12" o:title=""/>
            </v:shape>
            <v:shape style="position:absolute;left:11213;top:3130;width:346;height:3686" type="#_x0000_t75">
              <v:imagedata r:id="rId13" o:title=""/>
            </v:shape>
            <v:group style="position:absolute;left:11234;top:1258;width:2;height:1901" coordorigin="11234,1258" coordsize="2,1901">
              <v:shape style="position:absolute;left:11234;top:1258;width:2;height:1901" coordorigin="11234,1258" coordsize="0,1901" path="m11234,3158l11234,1258e" filled="f" stroked="t" strokeweight="1.44pt" strokecolor="#C3C3C3">
                <v:path arrowok="t"/>
              </v:shape>
            </v:group>
            <v:group style="position:absolute;left:11381;top:1286;width:192;height:10138" coordorigin="11381,1286" coordsize="192,10138">
              <v:shape style="position:absolute;left:11381;top:1286;width:192;height:10138" coordorigin="11381,1286" coordsize="192,10138" path="m11381,1286l11573,1286,11573,11424,11381,11424,11381,1286xe" filled="t" fillcolor="#83878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0pt;width:611.52pt;height:1006.56pt;mso-position-horizontal-relative:page;mso-position-vertical-relative:page;z-index:-628" coordorigin="0,0" coordsize="12230,20131">
            <v:group style="position:absolute;left:12202;top:0;width:2;height:20122" coordorigin="12202,0" coordsize="2,20122">
              <v:shape style="position:absolute;left:12202;top:0;width:2;height:20122" coordorigin="12202,0" coordsize="0,20122" path="m12202,20122l12202,0e" filled="f" stroked="t" strokeweight=".96pt" strokecolor="#9CA0A3">
                <v:path arrowok="t"/>
              </v:shape>
            </v:group>
            <v:group style="position:absolute;left:0;top:20102;width:12211;height:2" coordorigin="0,20102" coordsize="12211,2">
              <v:shape style="position:absolute;left:0;top:20102;width:12211;height:2" coordorigin="0,20102" coordsize="12211,0" path="m0,20102l12211,20102e" filled="f" stroked="t" strokeweight="1.92pt" strokecolor="#AF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1.559998pt;margin-top:600.960022pt;width:10.32pt;height:44.16pt;mso-position-horizontal-relative:page;mso-position-vertical-relative:page;z-index:-627" coordorigin="11431,12019" coordsize="206,883">
            <v:shape style="position:absolute;left:11431;top:12019;width:206;height:883" coordorigin="11431,12019" coordsize="206,883" path="m11431,12019l11638,12019,11638,12902,11431,12902,11431,12019x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6.239998pt;margin-top:653.76001pt;width:487.68pt;height:.1pt;mso-position-horizontal-relative:page;mso-position-vertical-relative:page;z-index:-626" coordorigin="1325,13075" coordsize="9754,2">
            <v:shape style="position:absolute;left:1325;top:13075;width:9754;height:2" coordorigin="1325,13075" coordsize="9754,0" path="m1325,13075l11078,13075e" filled="f" stroked="t" strokeweight="1.44pt" strokecolor="#A3A8A8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41"/>
          <w:szCs w:val="41"/>
          <w:color w:val="646467"/>
          <w:w w:val="94"/>
          <w:position w:val="4"/>
        </w:rPr>
        <w:t>--</w:t>
      </w:r>
      <w:r>
        <w:rPr>
          <w:rFonts w:ascii="Courier New" w:hAnsi="Courier New" w:cs="Courier New" w:eastAsia="Courier New"/>
          <w:sz w:val="41"/>
          <w:szCs w:val="41"/>
          <w:color w:val="484649"/>
          <w:w w:val="51"/>
          <w:position w:val="4"/>
        </w:rPr>
        <w:t>---</w:t>
      </w:r>
      <w:r>
        <w:rPr>
          <w:rFonts w:ascii="Courier New" w:hAnsi="Courier New" w:cs="Courier New" w:eastAsia="Courier New"/>
          <w:sz w:val="41"/>
          <w:szCs w:val="41"/>
          <w:color w:val="484649"/>
          <w:spacing w:val="-60"/>
          <w:w w:val="51"/>
          <w:position w:val="4"/>
        </w:rPr>
        <w:t>-</w:t>
      </w:r>
      <w:r>
        <w:rPr>
          <w:rFonts w:ascii="Courier New" w:hAnsi="Courier New" w:cs="Courier New" w:eastAsia="Courier New"/>
          <w:sz w:val="41"/>
          <w:szCs w:val="41"/>
          <w:color w:val="232324"/>
          <w:spacing w:val="0"/>
          <w:w w:val="48"/>
          <w:position w:val="4"/>
        </w:rPr>
        <w:t>-----------------</w:t>
      </w:r>
      <w:r>
        <w:rPr>
          <w:rFonts w:ascii="Courier New" w:hAnsi="Courier New" w:cs="Courier New" w:eastAsia="Courier New"/>
          <w:sz w:val="41"/>
          <w:szCs w:val="41"/>
          <w:color w:val="232324"/>
          <w:spacing w:val="-72"/>
          <w:w w:val="48"/>
          <w:position w:val="4"/>
        </w:rPr>
        <w:t>-</w:t>
      </w:r>
      <w:r>
        <w:rPr>
          <w:rFonts w:ascii="Courier New" w:hAnsi="Courier New" w:cs="Courier New" w:eastAsia="Courier New"/>
          <w:sz w:val="41"/>
          <w:szCs w:val="41"/>
          <w:color w:val="484649"/>
          <w:spacing w:val="0"/>
          <w:w w:val="55"/>
          <w:position w:val="4"/>
        </w:rPr>
        <w:t>-----</w:t>
      </w:r>
      <w:r>
        <w:rPr>
          <w:rFonts w:ascii="Courier New" w:hAnsi="Courier New" w:cs="Courier New" w:eastAsia="Courier New"/>
          <w:sz w:val="41"/>
          <w:szCs w:val="41"/>
          <w:color w:val="484649"/>
          <w:spacing w:val="-85"/>
          <w:w w:val="55"/>
          <w:position w:val="4"/>
        </w:rPr>
        <w:t>-</w:t>
      </w:r>
      <w:r>
        <w:rPr>
          <w:rFonts w:ascii="Courier New" w:hAnsi="Courier New" w:cs="Courier New" w:eastAsia="Courier New"/>
          <w:sz w:val="41"/>
          <w:szCs w:val="41"/>
          <w:color w:val="646467"/>
          <w:spacing w:val="0"/>
          <w:w w:val="49"/>
          <w:position w:val="4"/>
        </w:rPr>
        <w:t>------</w:t>
      </w:r>
      <w:r>
        <w:rPr>
          <w:rFonts w:ascii="Courier New" w:hAnsi="Courier New" w:cs="Courier New" w:eastAsia="Courier New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6" w:after="0" w:line="244" w:lineRule="exact"/>
        <w:ind w:right="409"/>
        <w:jc w:val="right"/>
        <w:tabs>
          <w:tab w:pos="25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9"/>
          <w:szCs w:val="19"/>
          <w:color w:val="757577"/>
          <w:spacing w:val="0"/>
          <w:w w:val="100"/>
          <w:position w:val="-1"/>
        </w:rPr>
        <w:t>Grou</w:t>
      </w:r>
      <w:r>
        <w:rPr>
          <w:rFonts w:ascii="Arial" w:hAnsi="Arial" w:cs="Arial" w:eastAsia="Arial"/>
          <w:sz w:val="19"/>
          <w:szCs w:val="19"/>
          <w:color w:val="757577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9"/>
          <w:szCs w:val="19"/>
          <w:color w:val="757577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757577"/>
          <w:spacing w:val="0"/>
          <w:w w:val="100"/>
          <w:position w:val="-1"/>
        </w:rPr>
        <w:t>Processes</w:t>
      </w:r>
      <w:r>
        <w:rPr>
          <w:rFonts w:ascii="Arial" w:hAnsi="Arial" w:cs="Arial" w:eastAsia="Arial"/>
          <w:sz w:val="19"/>
          <w:szCs w:val="19"/>
          <w:color w:val="757577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75757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9"/>
          <w:szCs w:val="19"/>
          <w:color w:val="75757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6775A3"/>
          <w:spacing w:val="0"/>
          <w:w w:val="114"/>
          <w:position w:val="-1"/>
        </w:rPr>
        <w:t>129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93" w:lineRule="exact"/>
        <w:ind w:left="706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3F4F8E"/>
          <w:spacing w:val="0"/>
          <w:w w:val="100"/>
          <w:b/>
          <w:bCs/>
          <w:position w:val="-1"/>
        </w:rPr>
        <w:t>GROUP</w:t>
      </w:r>
      <w:r>
        <w:rPr>
          <w:rFonts w:ascii="Arial" w:hAnsi="Arial" w:cs="Arial" w:eastAsia="Arial"/>
          <w:sz w:val="26"/>
          <w:szCs w:val="26"/>
          <w:color w:val="3F4F8E"/>
          <w:spacing w:val="5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F4F8E"/>
          <w:spacing w:val="0"/>
          <w:w w:val="106"/>
          <w:b/>
          <w:bCs/>
          <w:position w:val="-1"/>
        </w:rPr>
        <w:t>PRODUCTIVITY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240" w:lineRule="auto"/>
        <w:ind w:left="1651" w:right="3497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82BF"/>
          <w:spacing w:val="0"/>
          <w:w w:val="100"/>
          <w:b/>
          <w:bCs/>
        </w:rPr>
        <w:t>Social</w:t>
      </w:r>
      <w:r>
        <w:rPr>
          <w:rFonts w:ascii="Arial" w:hAnsi="Arial" w:cs="Arial" w:eastAsia="Arial"/>
          <w:sz w:val="26"/>
          <w:szCs w:val="26"/>
          <w:color w:val="7082BF"/>
          <w:spacing w:val="62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Facilitation</w:t>
      </w:r>
      <w:r>
        <w:rPr>
          <w:rFonts w:ascii="Arial" w:hAnsi="Arial" w:cs="Arial" w:eastAsia="Arial"/>
          <w:sz w:val="26"/>
          <w:szCs w:val="26"/>
          <w:color w:val="7082BF"/>
          <w:spacing w:val="-8"/>
          <w:w w:val="107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6"/>
          <w:szCs w:val="26"/>
          <w:color w:val="7082BF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0"/>
          <w:b/>
          <w:bCs/>
        </w:rPr>
        <w:t>Social</w:t>
      </w:r>
      <w:r>
        <w:rPr>
          <w:rFonts w:ascii="Arial" w:hAnsi="Arial" w:cs="Arial" w:eastAsia="Arial"/>
          <w:sz w:val="26"/>
          <w:szCs w:val="26"/>
          <w:color w:val="7082BF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Inhibition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8" w:after="0" w:line="259" w:lineRule="auto"/>
        <w:ind w:left="1642" w:right="172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focu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entitativity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examine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9"/>
        </w:rPr>
        <w:t>individua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99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-10"/>
          <w:w w:val="162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wors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others?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4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we've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someone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els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student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presentatio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sport­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school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hinde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us?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85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Floy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Allport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(1920)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coine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0"/>
          <w:b/>
          <w:bCs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0"/>
          <w:b/>
          <w:bCs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58" w:lineRule="auto"/>
        <w:ind w:left="1642" w:right="1723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denc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orig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nall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Triplett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1897).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researched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psychology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demonstration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variet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(fro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cockroache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chickens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perform­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variet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behaviour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(fro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runnin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faste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eatin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more;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57" w:lineRule="auto"/>
        <w:ind w:left="1646" w:right="1707" w:firstLine="1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7.84pt;margin-top:5.322712pt;width:16.32pt;height:366.839995pt;mso-position-horizontal-relative:page;mso-position-vertical-relative:paragraph;z-index:-630" coordorigin="557,106" coordsize="326,7337">
            <v:shape style="position:absolute;left:557;top:4256;width:326;height:3187" type="#_x0000_t75">
              <v:imagedata r:id="rId14" o:title=""/>
            </v:shape>
            <v:group style="position:absolute;left:658;top:166;width:2;height:4090" coordorigin="658,166" coordsize="2,4090">
              <v:shape style="position:absolute;left:658;top:166;width:2;height:4090" coordorigin="658,166" coordsize="0,4090" path="m658,4256l658,166e" filled="f" stroked="t" strokeweight="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1937).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Importantl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6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essential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determinant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Indee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sometime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observed: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detriment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somethin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refe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0"/>
          <w:b/>
          <w:bCs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0"/>
          <w:w w:val="104"/>
          <w:b/>
          <w:bCs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3F4F8E"/>
          <w:spacing w:val="4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74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58" w:lineRule="auto"/>
        <w:ind w:left="1642" w:right="1717" w:firstLine="21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9"/>
          <w:szCs w:val="19"/>
          <w:color w:val="484649"/>
          <w:spacing w:val="0"/>
          <w:w w:val="144"/>
        </w:rPr>
        <w:t>It</w:t>
      </w:r>
      <w:r>
        <w:rPr>
          <w:rFonts w:ascii="Arial" w:hAnsi="Arial" w:cs="Arial" w:eastAsia="Arial"/>
          <w:sz w:val="19"/>
          <w:szCs w:val="19"/>
          <w:color w:val="484649"/>
          <w:spacing w:val="-13"/>
          <w:w w:val="14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apparent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running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eatin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shouting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inhibit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e.g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solvin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problems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answerin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presentatio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given;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Allport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1920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84649"/>
          <w:spacing w:val="0"/>
          <w:w w:val="129"/>
        </w:rPr>
        <w:t>&amp;</w:t>
      </w:r>
      <w:r>
        <w:rPr>
          <w:rFonts w:ascii="Arial" w:hAnsi="Arial" w:cs="Arial" w:eastAsia="Arial"/>
          <w:sz w:val="19"/>
          <w:szCs w:val="19"/>
          <w:color w:val="484649"/>
          <w:spacing w:val="-10"/>
          <w:w w:val="12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Titus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198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Travi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1925).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Jus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1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moment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carr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school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faste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sport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trac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runnin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learne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contras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4646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completin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maths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examinatio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room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aroun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you,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7"/>
        </w:rPr>
        <w:t>probabl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seemed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revisin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323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learne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questio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emerge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why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dependin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complexit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11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4646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4646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belo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theories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attempt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75757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56" w:right="3125"/>
        <w:jc w:val="both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Explanation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s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6"/>
          <w:szCs w:val="26"/>
          <w:color w:val="7082BF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Facilitation</w:t>
      </w:r>
      <w:r>
        <w:rPr>
          <w:rFonts w:ascii="Arial" w:hAnsi="Arial" w:cs="Arial" w:eastAsia="Arial"/>
          <w:sz w:val="26"/>
          <w:szCs w:val="26"/>
          <w:color w:val="7082BF"/>
          <w:spacing w:val="-1"/>
          <w:w w:val="107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6"/>
          <w:szCs w:val="26"/>
          <w:color w:val="7082BF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7082BF"/>
          <w:spacing w:val="0"/>
          <w:w w:val="107"/>
          <w:b/>
          <w:bCs/>
        </w:rPr>
        <w:t>Inhibition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13" w:after="0" w:line="257" w:lineRule="auto"/>
        <w:ind w:left="1637" w:right="1728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sectio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theorie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offere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explana­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8"/>
        </w:rPr>
        <w:t>tion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apparentl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facilitate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99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inhibit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tasks: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drive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theory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3"/>
          <w:i/>
        </w:rPr>
        <w:t>evalua­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apprehension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8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distractio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0"/>
          <w:w w:val="102"/>
          <w:i/>
        </w:rPr>
        <w:t>conflic</w:t>
      </w:r>
      <w:r>
        <w:rPr>
          <w:rFonts w:ascii="Times New Roman" w:hAnsi="Times New Roman" w:cs="Times New Roman" w:eastAsia="Times New Roman"/>
          <w:sz w:val="20"/>
          <w:szCs w:val="20"/>
          <w:color w:val="484649"/>
          <w:spacing w:val="7"/>
          <w:w w:val="102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46467"/>
          <w:spacing w:val="0"/>
          <w:w w:val="121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0" w:bottom="280" w:left="120" w:right="1720"/>
        </w:sectPr>
      </w:pPr>
      <w:rPr/>
    </w:p>
    <w:p>
      <w:pPr>
        <w:spacing w:before="81" w:after="0" w:line="240" w:lineRule="auto"/>
        <w:ind w:left="114" w:right="-20"/>
        <w:jc w:val="left"/>
        <w:tabs>
          <w:tab w:pos="14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0pt;margin-top:0pt;width:282.278146pt;height:982.139529pt;mso-position-horizontal-relative:page;mso-position-vertical-relative:page;z-index:-625" coordorigin="0,0" coordsize="5646,19643">
            <v:shape style="position:absolute;left:0;top:710;width:710;height:11098" type="#_x0000_t75">
              <v:imagedata r:id="rId15" o:title=""/>
            </v:shape>
            <v:group style="position:absolute;left:86;top:0;width:2;height:737" coordorigin="86,0" coordsize="2,737">
              <v:shape style="position:absolute;left:86;top:0;width:2;height:737" coordorigin="86,0" coordsize="0,737" path="m86,737l86,0e" filled="f" stroked="t" strokeweight=".953642pt" strokecolor="#979CA3">
                <v:path arrowok="t"/>
              </v:shape>
            </v:group>
            <v:group style="position:absolute;left:76;top:24;width:5565;height:2" coordorigin="76,24" coordsize="5565,2">
              <v:shape style="position:absolute;left:76;top:24;width:5565;height:2" coordorigin="76,24" coordsize="5565,0" path="m76,24l5641,24e" filled="f" stroked="t" strokeweight=".476821pt" strokecolor="#939397">
                <v:path arrowok="t"/>
              </v:shape>
            </v:group>
            <v:group style="position:absolute;left:31;top:8581;width:2;height:11052" coordorigin="31,8581" coordsize="2,11052">
              <v:shape style="position:absolute;left:31;top:8581;width:2;height:11052" coordorigin="31,8581" coordsize="0,11052" path="m31,19633l31,8581e" filled="f" stroked="t" strokeweight=".953642pt" strokecolor="#A8AC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6.198669pt;margin-top:1.439637pt;width:65.086093pt;height:951.009562pt;mso-position-horizontal-relative:page;mso-position-vertical-relative:page;z-index:-624" coordorigin="10924,29" coordsize="1302,19020">
            <v:group style="position:absolute;left:10938;top:62;width:1273;height:2" coordorigin="10938,62" coordsize="1273,2">
              <v:shape style="position:absolute;left:10938;top:62;width:1273;height:2" coordorigin="10938,62" coordsize="1273,0" path="m10938,62l12211,62e" filled="f" stroked="t" strokeweight="1.430464pt" strokecolor="#676B70">
                <v:path arrowok="t"/>
              </v:shape>
            </v:group>
            <v:group style="position:absolute;left:11046;top:43;width:2;height:3462" coordorigin="11046,43" coordsize="2,3462">
              <v:shape style="position:absolute;left:11046;top:43;width:2;height:3462" coordorigin="11046,43" coordsize="0,3462" path="m11046,3505l11046,43e" filled="f" stroked="t" strokeweight="1.192053pt" strokecolor="#BFC3C8">
                <v:path arrowok="t"/>
              </v:shape>
            </v:group>
            <v:group style="position:absolute;left:12152;top:43;width:2;height:18992" coordorigin="12152,43" coordsize="2,18992">
              <v:shape style="position:absolute;left:12152;top:43;width:2;height:18992" coordorigin="12152,43" coordsize="0,18992" path="m12152,19035l12152,43e" filled="f" stroked="t" strokeweight="1.430464pt" strokecolor="#A0A3A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.516556pt;margin-top:653.284546pt;width:518.781457pt;height:.1pt;mso-position-horizontal-relative:page;mso-position-vertical-relative:page;z-index:-623" coordorigin="610,13066" coordsize="10376,2">
            <v:shape style="position:absolute;left:610;top:13066;width:10376;height:2" coordorigin="610,13066" coordsize="10376,0" path="m610,13066l10986,13066e" filled="f" stroked="t" strokeweight="1.430464pt" strokecolor="#A8A8AC">
              <v:path arrowok="t"/>
            </v:shape>
          </v:group>
          <w10:wrap type="none"/>
        </w:pict>
      </w:r>
      <w:r>
        <w:rPr/>
        <w:pict>
          <v:group style="position:absolute;margin-left:554.066223pt;margin-top:652.805725pt;width:48.635762pt;height:.1pt;mso-position-horizontal-relative:page;mso-position-vertical-relative:page;z-index:-622" coordorigin="11081,13056" coordsize="973,2">
            <v:shape style="position:absolute;left:11081;top:13056;width:973;height:2" coordorigin="11081,13056" coordsize="973,0" path="m11081,13056l12054,13056e" filled="f" stroked="t" strokeweight=".715232pt" strokecolor="#ACACAC">
              <v:path arrowok="t"/>
            </v:shape>
          </v:group>
          <w10:wrap type="none"/>
        </w:pict>
      </w:r>
      <w:r>
        <w:rPr/>
        <w:pict>
          <v:group style="position:absolute;margin-left:551.324524pt;margin-top:209.740616pt;width:.1pt;height:35.435629pt;mso-position-horizontal-relative:page;mso-position-vertical-relative:page;z-index:-621" coordorigin="11026,4195" coordsize="2,709">
            <v:shape style="position:absolute;left:11026;top:4195;width:2;height:709" coordorigin="11026,4195" coordsize="0,709" path="m11026,4904l11026,4195e" filled="f" stroked="t" strokeweight="1.430464pt" strokecolor="#C3C3CC">
              <v:path arrowok="t"/>
            </v:shape>
          </v:group>
          <w10:wrap type="none"/>
        </w:pict>
      </w:r>
      <w:r>
        <w:rPr/>
        <w:pict>
          <v:group style="position:absolute;margin-left:550.728455pt;margin-top:260.020905pt;width:.1pt;height:98.16627pt;mso-position-horizontal-relative:page;mso-position-vertical-relative:page;z-index:-620" coordorigin="11015,5200" coordsize="2,1963">
            <v:shape style="position:absolute;left:11015;top:5200;width:2;height:1963" coordorigin="11015,5200" coordsize="0,1963" path="m11015,7164l11015,5200e" filled="f" stroked="t" strokeweight=".715232pt" strokecolor="#BFC3C8">
              <v:path arrowok="t"/>
            </v:shape>
          </v:group>
          <w10:wrap type="none"/>
        </w:pict>
      </w:r>
      <w:r>
        <w:rPr/>
        <w:pict>
          <v:group style="position:absolute;margin-left:153.298019pt;margin-top:1004.049377pt;width:453.456954pt;height:.1pt;mso-position-horizontal-relative:page;mso-position-vertical-relative:page;z-index:-619" coordorigin="3066,20081" coordsize="9069,2">
            <v:shape style="position:absolute;left:3066;top:20081;width:9069;height:2" coordorigin="3066,20081" coordsize="9069,0" path="m3066,20081l12135,20081e" filled="f" stroked="t" strokeweight="1.192053pt" strokecolor="#ACAFA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526090"/>
          <w:spacing w:val="0"/>
          <w:w w:val="100"/>
        </w:rPr>
        <w:t>130</w:t>
      </w:r>
      <w:r>
        <w:rPr>
          <w:rFonts w:ascii="Arial" w:hAnsi="Arial" w:cs="Arial" w:eastAsia="Arial"/>
          <w:sz w:val="21"/>
          <w:szCs w:val="21"/>
          <w:color w:val="526090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26090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26090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26064"/>
          <w:spacing w:val="0"/>
          <w:w w:val="100"/>
        </w:rPr>
        <w:t>Essent</w:t>
      </w:r>
      <w:r>
        <w:rPr>
          <w:rFonts w:ascii="Arial" w:hAnsi="Arial" w:cs="Arial" w:eastAsia="Arial"/>
          <w:sz w:val="19"/>
          <w:szCs w:val="19"/>
          <w:color w:val="79797C"/>
          <w:spacing w:val="1"/>
          <w:w w:val="100"/>
        </w:rPr>
        <w:t>i</w:t>
      </w:r>
      <w:r>
        <w:rPr>
          <w:rFonts w:ascii="Arial" w:hAnsi="Arial" w:cs="Arial" w:eastAsia="Arial"/>
          <w:sz w:val="19"/>
          <w:szCs w:val="19"/>
          <w:color w:val="626064"/>
          <w:spacing w:val="-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79797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79797C"/>
          <w:spacing w:val="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26064"/>
          <w:spacing w:val="0"/>
          <w:w w:val="100"/>
        </w:rPr>
        <w:t>Soci</w:t>
      </w:r>
      <w:r>
        <w:rPr>
          <w:rFonts w:ascii="Arial" w:hAnsi="Arial" w:cs="Arial" w:eastAsia="Arial"/>
          <w:sz w:val="19"/>
          <w:szCs w:val="19"/>
          <w:color w:val="626064"/>
          <w:spacing w:val="-2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79797C"/>
          <w:spacing w:val="0"/>
          <w:w w:val="100"/>
        </w:rPr>
        <w:t>l</w:t>
      </w:r>
      <w:r>
        <w:rPr>
          <w:rFonts w:ascii="Arial" w:hAnsi="Arial" w:cs="Arial" w:eastAsia="Arial"/>
          <w:sz w:val="19"/>
          <w:szCs w:val="19"/>
          <w:color w:val="79797C"/>
          <w:spacing w:val="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79797C"/>
          <w:spacing w:val="-1"/>
          <w:w w:val="105"/>
        </w:rPr>
        <w:t>P</w:t>
      </w:r>
      <w:r>
        <w:rPr>
          <w:rFonts w:ascii="Arial" w:hAnsi="Arial" w:cs="Arial" w:eastAsia="Arial"/>
          <w:sz w:val="19"/>
          <w:szCs w:val="19"/>
          <w:color w:val="626064"/>
          <w:spacing w:val="0"/>
          <w:w w:val="103"/>
        </w:rPr>
        <w:t>sy</w:t>
      </w:r>
      <w:r>
        <w:rPr>
          <w:rFonts w:ascii="Arial" w:hAnsi="Arial" w:cs="Arial" w:eastAsia="Arial"/>
          <w:sz w:val="19"/>
          <w:szCs w:val="19"/>
          <w:color w:val="626064"/>
          <w:spacing w:val="-1"/>
          <w:w w:val="103"/>
        </w:rPr>
        <w:t>c</w:t>
      </w:r>
      <w:r>
        <w:rPr>
          <w:rFonts w:ascii="Arial" w:hAnsi="Arial" w:cs="Arial" w:eastAsia="Arial"/>
          <w:sz w:val="19"/>
          <w:szCs w:val="19"/>
          <w:color w:val="79797C"/>
          <w:spacing w:val="-2"/>
          <w:w w:val="107"/>
        </w:rPr>
        <w:t>h</w:t>
      </w:r>
      <w:r>
        <w:rPr>
          <w:rFonts w:ascii="Arial" w:hAnsi="Arial" w:cs="Arial" w:eastAsia="Arial"/>
          <w:sz w:val="19"/>
          <w:szCs w:val="19"/>
          <w:color w:val="626064"/>
          <w:spacing w:val="0"/>
          <w:w w:val="104"/>
        </w:rPr>
        <w:t>ology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25" w:right="6044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A0ACD6"/>
          <w:spacing w:val="0"/>
          <w:w w:val="100"/>
          <w:b/>
          <w:bCs/>
        </w:rPr>
        <w:t>Driv</w:t>
      </w:r>
      <w:r>
        <w:rPr>
          <w:rFonts w:ascii="Arial" w:hAnsi="Arial" w:cs="Arial" w:eastAsia="Arial"/>
          <w:sz w:val="23"/>
          <w:szCs w:val="23"/>
          <w:color w:val="A0ACD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3"/>
          <w:szCs w:val="23"/>
          <w:color w:val="A0ACD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A0ACD6"/>
          <w:spacing w:val="0"/>
          <w:w w:val="103"/>
          <w:b/>
          <w:bCs/>
        </w:rPr>
        <w:t>Theory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8" w:after="0" w:line="258" w:lineRule="auto"/>
        <w:ind w:left="1406" w:right="555" w:firstLine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4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Zajonc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discussio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attitude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formatio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1965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offere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Zajonc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explaine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5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goe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evolutionar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idea;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organism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heightene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readines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organism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7"/>
        </w:rPr>
        <w:t>organism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8"/>
        </w:rPr>
        <w:t>represent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eithe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threat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97"/>
        </w:rPr>
        <w:t>survival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opportunit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reproduce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useful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scenarios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assumptio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enhance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-learne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tendencie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99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98"/>
        </w:rPr>
        <w:t>Hul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4"/>
          <w:w w:val="98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78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194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component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anxiety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6"/>
        </w:rPr>
        <w:t>narro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focu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attentio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98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98"/>
        </w:rPr>
        <w:t>Kahnema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98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1973)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reduce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processin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capacit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Muelle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05052"/>
          <w:spacing w:val="0"/>
          <w:w w:val="100"/>
        </w:rPr>
        <w:t>&amp;</w:t>
      </w:r>
      <w:r>
        <w:rPr>
          <w:rFonts w:ascii="Arial" w:hAnsi="Arial" w:cs="Arial" w:eastAsia="Arial"/>
          <w:sz w:val="19"/>
          <w:szCs w:val="19"/>
          <w:color w:val="50505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Thompson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1984).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lend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supp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activate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autonomic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nervou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internal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cue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compete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demand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processin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capacit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Mandle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1975).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reliance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automatic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processin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Ingram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05052"/>
          <w:spacing w:val="0"/>
          <w:w w:val="100"/>
        </w:rPr>
        <w:t>&amp;</w:t>
      </w:r>
      <w:r>
        <w:rPr>
          <w:rFonts w:ascii="Arial" w:hAnsi="Arial" w:cs="Arial" w:eastAsia="Arial"/>
          <w:sz w:val="19"/>
          <w:szCs w:val="19"/>
          <w:color w:val="505052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Kend­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1987)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dependence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well-learned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Chapter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discussio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automaticity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57" w:lineRule="auto"/>
        <w:ind w:left="1396" w:right="574" w:firstLine="21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occurs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therefor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depend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evoke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correct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incorrect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runnin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9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-45"/>
          <w:w w:val="1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practise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88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-33"/>
          <w:w w:val="18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predict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run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faste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improve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-learne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05052"/>
          <w:spacing w:val="0"/>
          <w:w w:val="146"/>
        </w:rPr>
        <w:t>If,</w:t>
      </w:r>
      <w:r>
        <w:rPr>
          <w:rFonts w:ascii="Arial" w:hAnsi="Arial" w:cs="Arial" w:eastAsia="Arial"/>
          <w:sz w:val="19"/>
          <w:szCs w:val="19"/>
          <w:color w:val="505052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7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88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-41"/>
          <w:w w:val="18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somethin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particularl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learne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97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-49"/>
          <w:w w:val="1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restrictio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cognitive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resources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inhibit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abilit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solve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problem.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" w:after="0" w:line="257" w:lineRule="auto"/>
        <w:ind w:left="1392" w:right="577" w:firstLine="21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determine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inhibition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occurs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matc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1"/>
        </w:rPr>
        <w:t>requirements.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co-vary;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2826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likel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ridin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bike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solvin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involve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complex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dependent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complexit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determine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instea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perso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fittin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expert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7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9797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inhibition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complex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expert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62606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-learne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3D3D3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05052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560" w:bottom="280" w:left="1560" w:right="172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20160"/>
          <w:pgMar w:top="0" w:bottom="280" w:left="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12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97"/>
        </w:rPr>
        <w:t>100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10"/>
        </w:rPr>
        <w:t>90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14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7"/>
        </w:rPr>
        <w:t>80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12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6"/>
        </w:rPr>
        <w:t>70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61" w:lineRule="exact"/>
        <w:ind w:right="-19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D4D4F"/>
          <w:spacing w:val="0"/>
          <w:w w:val="157"/>
          <w:position w:val="-2"/>
        </w:rPr>
        <w:t>&gt;</w:t>
      </w:r>
      <w:r>
        <w:rPr>
          <w:rFonts w:ascii="Arial" w:hAnsi="Arial" w:cs="Arial" w:eastAsia="Arial"/>
          <w:sz w:val="16"/>
          <w:szCs w:val="16"/>
          <w:color w:val="4D4D4F"/>
          <w:spacing w:val="17"/>
          <w:w w:val="157"/>
          <w:position w:val="-2"/>
        </w:rPr>
        <w:t> </w:t>
      </w:r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7"/>
          <w:position w:val="-1"/>
        </w:rPr>
        <w:t>60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right="328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26"/>
        </w:rPr>
        <w:t>tJ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96" w:lineRule="exact"/>
        <w:ind w:right="326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2.208672pt;margin-top:1.420372pt;width:6.68955pt;height:10.5pt;mso-position-horizontal-relative:page;mso-position-vertical-relative:paragraph;z-index:-615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4D4D4F"/>
                      <w:spacing w:val="0"/>
                      <w:w w:val="114"/>
                    </w:rPr>
                    <w:t>:;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4D4D4F"/>
          <w:spacing w:val="0"/>
          <w:w w:val="77"/>
        </w:rPr>
        <w:t>Cll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3" w:after="0" w:line="156" w:lineRule="exact"/>
        <w:ind w:right="-9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2"/>
          <w:position w:val="-1"/>
        </w:rPr>
        <w:t>50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7" w:lineRule="exact"/>
        <w:ind w:right="328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26"/>
        </w:rPr>
        <w:t>tJ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93" w:lineRule="exact"/>
        <w:ind w:right="328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26"/>
        </w:rPr>
        <w:t>tJ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93" w:lineRule="exact"/>
        <w:ind w:right="-12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b/>
          <w:bCs/>
          <w:position w:val="5"/>
        </w:rPr>
        <w:t>&lt;C</w:t>
      </w:r>
      <w:r>
        <w:rPr>
          <w:rFonts w:ascii="Arial" w:hAnsi="Arial" w:cs="Arial" w:eastAsia="Arial"/>
          <w:sz w:val="14"/>
          <w:szCs w:val="14"/>
          <w:color w:val="5D5D5E"/>
          <w:spacing w:val="0"/>
          <w:w w:val="67"/>
          <w:b/>
          <w:bCs/>
          <w:position w:val="5"/>
        </w:rPr>
        <w:t>    </w:t>
      </w:r>
      <w:r>
        <w:rPr>
          <w:rFonts w:ascii="Arial" w:hAnsi="Arial" w:cs="Arial" w:eastAsia="Arial"/>
          <w:sz w:val="14"/>
          <w:szCs w:val="14"/>
          <w:color w:val="5D5D5E"/>
          <w:spacing w:val="3"/>
          <w:w w:val="67"/>
          <w:b/>
          <w:bCs/>
          <w:position w:val="5"/>
        </w:rPr>
        <w:t> </w:t>
      </w:r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6"/>
          <w:position w:val="1"/>
        </w:rPr>
        <w:t>40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9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2"/>
        </w:rPr>
        <w:t>30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8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04"/>
        </w:rPr>
        <w:t>20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11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98"/>
        </w:rPr>
        <w:t>10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19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D4D4F"/>
          <w:spacing w:val="0"/>
          <w:w w:val="119"/>
        </w:rPr>
        <w:t>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left="3300" w:right="-20"/>
        <w:jc w:val="left"/>
        <w:tabs>
          <w:tab w:pos="580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5D5D5E"/>
          <w:spacing w:val="0"/>
          <w:w w:val="100"/>
        </w:rPr>
        <w:t>Grou</w:t>
      </w:r>
      <w:r>
        <w:rPr>
          <w:rFonts w:ascii="Arial" w:hAnsi="Arial" w:cs="Arial" w:eastAsia="Arial"/>
          <w:sz w:val="19"/>
          <w:szCs w:val="19"/>
          <w:color w:val="5D5D5E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5D5D5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D5D5E"/>
          <w:spacing w:val="0"/>
          <w:w w:val="100"/>
        </w:rPr>
        <w:t>Processes</w:t>
      </w:r>
      <w:r>
        <w:rPr>
          <w:rFonts w:ascii="Arial" w:hAnsi="Arial" w:cs="Arial" w:eastAsia="Arial"/>
          <w:sz w:val="19"/>
          <w:szCs w:val="19"/>
          <w:color w:val="5D5D5E"/>
          <w:spacing w:val="-1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D5D5E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5D5D5E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596799"/>
          <w:spacing w:val="0"/>
          <w:w w:val="104"/>
          <w:position w:val="1"/>
        </w:rPr>
        <w:t>131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3" w:right="3190"/>
        <w:jc w:val="center"/>
        <w:tabs>
          <w:tab w:pos="2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>Belo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4D4D4F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>average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>Abov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4D4D4F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</w:rPr>
        <w:t>average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left="1471" w:right="475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D4D4F"/>
          <w:spacing w:val="0"/>
          <w:w w:val="104"/>
          <w:b/>
          <w:bCs/>
        </w:rPr>
        <w:t>Ability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1" w:lineRule="exact"/>
        <w:ind w:left="397" w:right="366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D5D5E"/>
          <w:spacing w:val="0"/>
          <w:w w:val="62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5D5D5E"/>
          <w:spacing w:val="0"/>
          <w:w w:val="62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D5D5E"/>
          <w:spacing w:val="9"/>
          <w:w w:val="62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465DAC"/>
          <w:spacing w:val="11"/>
          <w:w w:val="402"/>
          <w:position w:val="-1"/>
        </w:rPr>
        <w:t>•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1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4D4D4F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-1"/>
        </w:rPr>
        <w:t>own</w:t>
      </w:r>
      <w:r>
        <w:rPr>
          <w:rFonts w:ascii="Arial" w:hAnsi="Arial" w:cs="Arial" w:eastAsia="Arial"/>
          <w:sz w:val="16"/>
          <w:szCs w:val="16"/>
          <w:color w:val="4D4D4F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1508E"/>
          <w:spacing w:val="0"/>
          <w:w w:val="252"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41508E"/>
          <w:spacing w:val="-39"/>
          <w:w w:val="252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-1"/>
        </w:rPr>
        <w:t>Wit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16"/>
          <w:szCs w:val="16"/>
          <w:color w:val="4D4D4F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-1"/>
        </w:rPr>
        <w:t>audience</w:t>
      </w:r>
      <w:r>
        <w:rPr>
          <w:rFonts w:ascii="Arial" w:hAnsi="Arial" w:cs="Arial" w:eastAsia="Arial"/>
          <w:sz w:val="16"/>
          <w:szCs w:val="16"/>
          <w:color w:val="4D4D4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D4D4F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D5D5E"/>
          <w:spacing w:val="0"/>
          <w:w w:val="41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20160"/>
          <w:pgMar w:top="1000" w:bottom="280" w:left="0" w:right="1720"/>
          <w:cols w:num="2" w:equalWidth="0">
            <w:col w:w="2885" w:space="850"/>
            <w:col w:w="6785"/>
          </w:cols>
        </w:sectPr>
      </w:pPr>
      <w:rPr/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0pt;margin-top:0pt;width:53.759998pt;height:984pt;mso-position-horizontal-relative:page;mso-position-vertical-relative:page;z-index:-618" type="#_x0000_t75">
            <v:imagedata r:id="rId16" o:title=""/>
          </v:shape>
        </w:pict>
      </w:r>
      <w:r>
        <w:rPr/>
        <w:pict>
          <v:group style="position:absolute;margin-left:0pt;margin-top:0pt;width:611.043376pt;height:1007.039066pt;mso-position-horizontal-relative:page;mso-position-vertical-relative:page;z-index:-617" coordorigin="0,0" coordsize="12221,20141">
            <v:shape style="position:absolute;left:2938;top:1478;width:5126;height:3514" type="#_x0000_t75">
              <v:imagedata r:id="rId17" o:title=""/>
            </v:shape>
            <v:shape style="position:absolute;left:11040;top:4397;width:346;height:2381" type="#_x0000_t75">
              <v:imagedata r:id="rId18" o:title=""/>
            </v:shape>
            <v:shape style="position:absolute;left:11213;top:11731;width:250;height:1190" type="#_x0000_t75">
              <v:imagedata r:id="rId19" o:title=""/>
            </v:shape>
            <v:group style="position:absolute;left:11154;top:0;width:191;height:11720" coordorigin="11154,0" coordsize="191,11720">
              <v:shape style="position:absolute;left:11154;top:0;width:191;height:11720" coordorigin="11154,0" coordsize="191,11720" path="m11154,0l11346,0,11346,11720,11154,11720,11154,0xe" filled="t" fillcolor="#74777C" stroked="f">
                <v:path arrowok="t"/>
                <v:fill/>
              </v:shape>
            </v:group>
            <v:group style="position:absolute;left:12175;top:19;width:2;height:20107" coordorigin="12175,19" coordsize="2,20107">
              <v:shape style="position:absolute;left:12175;top:19;width:2;height:20107" coordorigin="12175,19" coordsize="0,20107" path="m12175,20126l12175,19e" filled="f" stroked="t" strokeweight="1.434936pt" strokecolor="#9CA0A8">
                <v:path arrowok="t"/>
              </v:shape>
            </v:group>
            <v:group style="position:absolute;left:11312;top:29;width:899;height:2" coordorigin="11312,29" coordsize="899,2">
              <v:shape style="position:absolute;left:11312;top:29;width:899;height:2" coordorigin="11312,29" coordsize="899,0" path="m11312,29l12211,29e" filled="f" stroked="t" strokeweight=".956624pt" strokecolor="#93979C">
                <v:path arrowok="t"/>
              </v:shape>
            </v:group>
            <v:group style="position:absolute;left:1167;top:13053;width:9834;height:2" coordorigin="1167,13053" coordsize="9834,2">
              <v:shape style="position:absolute;left:1167;top:13053;width:9834;height:2" coordorigin="1167,13053" coordsize="9834,0" path="m1167,13053l11001,13053e" filled="f" stroked="t" strokeweight=".956624pt" strokecolor="#A8A8AC">
                <v:path arrowok="t"/>
              </v:shape>
            </v:group>
            <v:group style="position:absolute;left:0;top:20100;width:12173;height:2" coordorigin="0,20100" coordsize="12173,2">
              <v:shape style="position:absolute;left:0;top:20100;width:12173;height:2" coordorigin="0,20100" coordsize="12173,0" path="m0,20100l12173,20100e" filled="f" stroked="t" strokeweight="1.19578pt" strokecolor="#AFAFB3">
                <v:path arrowok="t"/>
              </v:shape>
            </v:group>
            <v:group style="position:absolute;left:2997;top:1535;width:2;height:3448" coordorigin="2997,1535" coordsize="2,3448">
              <v:shape style="position:absolute;left:2997;top:1535;width:2;height:3448" coordorigin="2997,1535" coordsize="0,3448" path="m2997,4982l2997,1535e" filled="f" stroked="t" strokeweight=".478312pt" strokecolor="#5B5B60">
                <v:path arrowok="t"/>
              </v:shape>
            </v:group>
            <v:group style="position:absolute;left:4970;top:4057;width:2;height:873" coordorigin="4970,4057" coordsize="2,873">
              <v:shape style="position:absolute;left:4970;top:4057;width:2;height:873" coordorigin="4970,4057" coordsize="0,873" path="m4970,4930l4970,4057e" filled="f" stroked="t" strokeweight=".478312pt" strokecolor="#5B67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0.297791pt;margin-top:.959087pt;width:.1pt;height:214.835394pt;mso-position-horizontal-relative:page;mso-position-vertical-relative:page;z-index:-616" coordorigin="11006,19" coordsize="2,4297">
            <v:shape style="position:absolute;left:11006;top:19;width:2;height:4297" coordorigin="11006,19" coordsize="0,4297" path="m11006,4316l11006,19e" filled="f" stroked="t" strokeweight="1.674091pt" strokecolor="#CCCFCF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38" w:after="0" w:line="282" w:lineRule="auto"/>
        <w:ind w:left="1641" w:right="2329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1508E"/>
          <w:spacing w:val="0"/>
          <w:w w:val="100"/>
          <w:b/>
          <w:bCs/>
        </w:rPr>
        <w:t>Figur</w:t>
      </w:r>
      <w:r>
        <w:rPr>
          <w:rFonts w:ascii="Arial" w:hAnsi="Arial" w:cs="Arial" w:eastAsia="Arial"/>
          <w:sz w:val="17"/>
          <w:szCs w:val="17"/>
          <w:color w:val="41508E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41508E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1508E"/>
          <w:spacing w:val="0"/>
          <w:w w:val="100"/>
          <w:b/>
          <w:bCs/>
        </w:rPr>
        <w:t>5.2</w:t>
      </w:r>
      <w:r>
        <w:rPr>
          <w:rFonts w:ascii="Arial" w:hAnsi="Arial" w:cs="Arial" w:eastAsia="Arial"/>
          <w:sz w:val="17"/>
          <w:szCs w:val="17"/>
          <w:color w:val="41508E"/>
          <w:spacing w:val="0"/>
          <w:w w:val="100"/>
          <w:b/>
          <w:bCs/>
        </w:rPr>
        <w:t>   </w:t>
      </w:r>
      <w:r>
        <w:rPr>
          <w:rFonts w:ascii="Arial" w:hAnsi="Arial" w:cs="Arial" w:eastAsia="Arial"/>
          <w:sz w:val="17"/>
          <w:szCs w:val="17"/>
          <w:color w:val="41508E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Poo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4D4D4F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players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4D4D4F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accuracy</w:t>
      </w:r>
      <w:r>
        <w:rPr>
          <w:rFonts w:ascii="Arial" w:hAnsi="Arial" w:cs="Arial" w:eastAsia="Arial"/>
          <w:sz w:val="17"/>
          <w:szCs w:val="17"/>
          <w:color w:val="4D4D4F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4D4D4F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D4D4F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functio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4D4D4F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4D4D4F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audience</w:t>
      </w:r>
      <w:r>
        <w:rPr>
          <w:rFonts w:ascii="Arial" w:hAnsi="Arial" w:cs="Arial" w:eastAsia="Arial"/>
          <w:sz w:val="17"/>
          <w:szCs w:val="17"/>
          <w:color w:val="4D4D4F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presence</w:t>
      </w:r>
      <w:r>
        <w:rPr>
          <w:rFonts w:ascii="Arial" w:hAnsi="Arial" w:cs="Arial" w:eastAsia="Arial"/>
          <w:sz w:val="17"/>
          <w:szCs w:val="17"/>
          <w:color w:val="4D4D4F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4D4D4F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1"/>
        </w:rPr>
        <w:t>ability.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D4D4F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fro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4D4D4F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Michaels</w:t>
      </w:r>
      <w:r>
        <w:rPr>
          <w:rFonts w:ascii="Arial" w:hAnsi="Arial" w:cs="Arial" w:eastAsia="Arial"/>
          <w:sz w:val="17"/>
          <w:szCs w:val="17"/>
          <w:color w:val="4D4D4F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D4D4F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4D4D4F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F"/>
          <w:spacing w:val="0"/>
          <w:w w:val="104"/>
        </w:rPr>
        <w:t>(1982)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9" w:lineRule="auto"/>
        <w:ind w:left="1631" w:right="1871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problems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instance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expect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basi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theory,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1"/>
        </w:rPr>
        <w:t>carrying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experts?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professor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It'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likel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wel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9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verse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solvin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maths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6363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givin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1"/>
        </w:rPr>
        <w:t>lecture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2"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8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Michael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(1982)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empirical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expert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4F"/>
          <w:spacing w:val="0"/>
          <w:w w:val="107"/>
          <w:i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58" w:lineRule="auto"/>
        <w:ind w:left="1631" w:right="188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assessin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abilit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selectio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poo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player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college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student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union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shootin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accurac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assesse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Michael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colleague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4"/>
        </w:rPr>
        <w:t>theory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belo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6"/>
        </w:rPr>
        <w:t>average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players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decrease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players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D4D4F"/>
          <w:spacing w:val="0"/>
          <w:w w:val="100"/>
          <w:i/>
        </w:rPr>
        <w:t>increase</w:t>
      </w:r>
      <w:r>
        <w:rPr>
          <w:rFonts w:ascii="Times New Roman" w:hAnsi="Times New Roman" w:cs="Times New Roman" w:eastAsia="Times New Roman"/>
          <w:sz w:val="20"/>
          <w:szCs w:val="20"/>
          <w:color w:val="4D4D4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D4D4F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1"/>
        </w:rPr>
        <w:t>5.2).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41" w:right="5938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8E9AC1"/>
          <w:spacing w:val="0"/>
          <w:w w:val="100"/>
          <w:b/>
          <w:bCs/>
        </w:rPr>
        <w:t>Evaluation</w:t>
      </w:r>
      <w:r>
        <w:rPr>
          <w:rFonts w:ascii="Arial" w:hAnsi="Arial" w:cs="Arial" w:eastAsia="Arial"/>
          <w:sz w:val="23"/>
          <w:szCs w:val="23"/>
          <w:color w:val="8E9AC1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A3AED4"/>
          <w:spacing w:val="0"/>
          <w:w w:val="103"/>
          <w:b/>
          <w:bCs/>
        </w:rPr>
        <w:t>Apprehension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9" w:after="0" w:line="259" w:lineRule="auto"/>
        <w:ind w:left="1631" w:right="189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dis­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pute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4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8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7"/>
        </w:rPr>
        <w:t>tendenc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well-learned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typicall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correct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5D5D5E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incorrect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F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20160"/>
          <w:pgMar w:top="1000" w:bottom="280" w:left="0" w:right="1720"/>
        </w:sectPr>
      </w:pPr>
      <w:rPr/>
    </w:p>
    <w:p>
      <w:pPr>
        <w:spacing w:before="73" w:after="0" w:line="237" w:lineRule="exact"/>
        <w:ind w:left="107" w:right="-20"/>
        <w:jc w:val="left"/>
        <w:tabs>
          <w:tab w:pos="142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5D699C"/>
          <w:spacing w:val="0"/>
          <w:w w:val="100"/>
          <w:b/>
          <w:bCs/>
          <w:position w:val="-1"/>
        </w:rPr>
        <w:t>132</w:t>
      </w:r>
      <w:r>
        <w:rPr>
          <w:rFonts w:ascii="Arial" w:hAnsi="Arial" w:cs="Arial" w:eastAsia="Arial"/>
          <w:sz w:val="21"/>
          <w:szCs w:val="21"/>
          <w:color w:val="5D699C"/>
          <w:spacing w:val="-5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5D699C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5D699C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19"/>
          <w:szCs w:val="19"/>
          <w:color w:val="605E62"/>
          <w:spacing w:val="0"/>
          <w:w w:val="100"/>
          <w:position w:val="1"/>
        </w:rPr>
        <w:t>Essentia</w:t>
      </w:r>
      <w:r>
        <w:rPr>
          <w:rFonts w:ascii="Arial" w:hAnsi="Arial" w:cs="Arial" w:eastAsia="Arial"/>
          <w:sz w:val="19"/>
          <w:szCs w:val="19"/>
          <w:color w:val="605E6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605E62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605E62"/>
          <w:spacing w:val="0"/>
          <w:w w:val="100"/>
          <w:position w:val="1"/>
        </w:rPr>
        <w:t>Socia</w:t>
      </w:r>
      <w:r>
        <w:rPr>
          <w:rFonts w:ascii="Arial" w:hAnsi="Arial" w:cs="Arial" w:eastAsia="Arial"/>
          <w:sz w:val="19"/>
          <w:szCs w:val="19"/>
          <w:color w:val="605E6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605E62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605E62"/>
          <w:spacing w:val="0"/>
          <w:w w:val="104"/>
          <w:position w:val="1"/>
        </w:rPr>
        <w:t>Psychology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220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181.440002pt;margin-top:-30.787241pt;width:260.160004pt;height:197.759995pt;mso-position-horizontal-relative:page;mso-position-vertical-relative:paragraph;z-index:-612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2"/>
        </w:rPr>
        <w:t>;g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83" w:after="0" w:line="164" w:lineRule="exact"/>
        <w:ind w:left="223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24244"/>
          <w:spacing w:val="0"/>
          <w:w w:val="158"/>
          <w:position w:val="-2"/>
        </w:rPr>
        <w:t>&gt;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220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24244"/>
          <w:spacing w:val="0"/>
          <w:w w:val="83"/>
          <w:b/>
          <w:bCs/>
          <w:i/>
          <w:position w:val="-3"/>
        </w:rPr>
        <w:t>'a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222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424244"/>
          <w:spacing w:val="-67"/>
          <w:w w:val="106"/>
          <w:b/>
          <w:bCs/>
          <w:position w:val="6"/>
        </w:rPr>
        <w:t>Q</w:t>
      </w:r>
      <w:r>
        <w:rPr>
          <w:rFonts w:ascii="Arial" w:hAnsi="Arial" w:cs="Arial" w:eastAsia="Arial"/>
          <w:sz w:val="25"/>
          <w:szCs w:val="25"/>
          <w:color w:val="424244"/>
          <w:spacing w:val="0"/>
          <w:w w:val="52"/>
          <w:position w:val="-1"/>
        </w:rPr>
        <w:t>.</w:t>
      </w:r>
      <w:r>
        <w:rPr>
          <w:rFonts w:ascii="Arial" w:hAnsi="Arial" w:cs="Arial" w:eastAsia="Arial"/>
          <w:sz w:val="25"/>
          <w:szCs w:val="25"/>
          <w:color w:val="424244"/>
          <w:spacing w:val="-1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24244"/>
          <w:spacing w:val="-16"/>
          <w:w w:val="106"/>
          <w:b/>
          <w:bCs/>
          <w:position w:val="6"/>
        </w:rPr>
        <w:t>l</w:t>
      </w:r>
      <w:r>
        <w:rPr>
          <w:rFonts w:ascii="Arial" w:hAnsi="Arial" w:cs="Arial" w:eastAsia="Arial"/>
          <w:sz w:val="25"/>
          <w:szCs w:val="25"/>
          <w:color w:val="424244"/>
          <w:spacing w:val="0"/>
          <w:w w:val="52"/>
          <w:position w:val="-1"/>
        </w:rPr>
        <w:t>.</w:t>
      </w:r>
      <w:r>
        <w:rPr>
          <w:rFonts w:ascii="Arial" w:hAnsi="Arial" w:cs="Arial" w:eastAsia="Arial"/>
          <w:sz w:val="25"/>
          <w:szCs w:val="25"/>
          <w:color w:val="424244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424244"/>
          <w:spacing w:val="0"/>
          <w:w w:val="111"/>
          <w:position w:val="3"/>
        </w:rPr>
        <w:t>40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223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24244"/>
          <w:spacing w:val="0"/>
          <w:w w:val="100"/>
          <w:b/>
          <w:bCs/>
          <w:position w:val="-1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90" w:lineRule="exact"/>
        <w:ind w:left="2205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424244"/>
          <w:spacing w:val="0"/>
          <w:w w:val="131"/>
          <w:position w:val="1"/>
        </w:rPr>
        <w:t>(.)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41" w:after="0" w:line="121" w:lineRule="exact"/>
        <w:ind w:left="220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424244"/>
          <w:spacing w:val="0"/>
          <w:w w:val="118"/>
          <w:b/>
          <w:bCs/>
          <w:position w:val="-1"/>
        </w:rPr>
        <w:t>"0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61" w:lineRule="exact"/>
        <w:ind w:left="2234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424244"/>
          <w:spacing w:val="0"/>
          <w:w w:val="112"/>
          <w:b/>
          <w:bCs/>
          <w:position w:val="-1"/>
        </w:rPr>
        <w:t>Ql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19" w:lineRule="exact"/>
        <w:ind w:left="22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24244"/>
          <w:spacing w:val="0"/>
          <w:w w:val="137"/>
          <w:b/>
          <w:bCs/>
        </w:rPr>
        <w:t>u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89" w:lineRule="exact"/>
        <w:ind w:left="223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24244"/>
          <w:spacing w:val="0"/>
          <w:w w:val="54"/>
          <w:b/>
          <w:bCs/>
        </w:rPr>
        <w:t>s::::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93" w:lineRule="exact"/>
        <w:ind w:left="223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424244"/>
          <w:spacing w:val="0"/>
          <w:w w:val="192"/>
          <w:b/>
          <w:bCs/>
        </w:rPr>
        <w:t>:I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11" w:lineRule="exact"/>
        <w:ind w:left="223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24244"/>
          <w:spacing w:val="0"/>
          <w:w w:val="169"/>
          <w:b/>
          <w:bCs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79" w:lineRule="exact"/>
        <w:ind w:left="2234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24244"/>
          <w:spacing w:val="0"/>
          <w:w w:val="54"/>
          <w:b/>
          <w:bCs/>
          <w:position w:val="-1"/>
        </w:rPr>
        <w:t>s::::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99" w:lineRule="exact"/>
        <w:ind w:left="220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424244"/>
          <w:spacing w:val="-90"/>
          <w:w w:val="53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24244"/>
          <w:spacing w:val="-15"/>
          <w:w w:val="169"/>
          <w:b/>
          <w:bCs/>
          <w:position w:val="14"/>
        </w:rPr>
        <w:t>0</w:t>
      </w:r>
      <w:r>
        <w:rPr>
          <w:rFonts w:ascii="Times New Roman" w:hAnsi="Times New Roman" w:cs="Times New Roman" w:eastAsia="Times New Roman"/>
          <w:sz w:val="31"/>
          <w:szCs w:val="31"/>
          <w:color w:val="424244"/>
          <w:spacing w:val="0"/>
          <w:w w:val="53"/>
          <w:b/>
          <w:bCs/>
          <w:position w:val="-2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424244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24244"/>
          <w:spacing w:val="-9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4"/>
          <w:spacing w:val="0"/>
          <w:w w:val="110"/>
          <w:position w:val="2"/>
        </w:rPr>
        <w:t>30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223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24244"/>
          <w:spacing w:val="0"/>
          <w:w w:val="61"/>
          <w:i/>
          <w:position w:val="-2"/>
        </w:rPr>
        <w:t>en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left="2205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1"/>
          <w:szCs w:val="11"/>
          <w:color w:val="424244"/>
          <w:spacing w:val="-27"/>
          <w:w w:val="118"/>
          <w:b/>
          <w:bCs/>
          <w:position w:val="5"/>
        </w:rPr>
        <w:t>"</w:t>
      </w:r>
      <w:r>
        <w:rPr>
          <w:rFonts w:ascii="Arial" w:hAnsi="Arial" w:cs="Arial" w:eastAsia="Arial"/>
          <w:sz w:val="25"/>
          <w:szCs w:val="25"/>
          <w:color w:val="424244"/>
          <w:spacing w:val="-14"/>
          <w:w w:val="52"/>
          <w:position w:val="-1"/>
        </w:rPr>
        <w:t>.</w:t>
      </w:r>
      <w:r>
        <w:rPr>
          <w:rFonts w:ascii="Arial" w:hAnsi="Arial" w:cs="Arial" w:eastAsia="Arial"/>
          <w:sz w:val="11"/>
          <w:szCs w:val="11"/>
          <w:color w:val="424244"/>
          <w:spacing w:val="-64"/>
          <w:w w:val="118"/>
          <w:b/>
          <w:bCs/>
          <w:position w:val="5"/>
        </w:rPr>
        <w:t>0</w:t>
      </w:r>
      <w:r>
        <w:rPr>
          <w:rFonts w:ascii="Arial" w:hAnsi="Arial" w:cs="Arial" w:eastAsia="Arial"/>
          <w:sz w:val="25"/>
          <w:szCs w:val="25"/>
          <w:color w:val="424244"/>
          <w:spacing w:val="0"/>
          <w:w w:val="52"/>
          <w:position w:val="-1"/>
        </w:rPr>
        <w:t>..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left="223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24244"/>
          <w:spacing w:val="0"/>
          <w:w w:val="178"/>
          <w:b/>
          <w:bCs/>
          <w:position w:val="-1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22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79"/>
          <w:b/>
          <w:bCs/>
        </w:rPr>
        <w:t>3: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40" w:h="20160"/>
          <w:pgMar w:top="560" w:bottom="280" w:left="1160" w:right="1720"/>
        </w:sectPr>
      </w:pPr>
      <w:rPr/>
    </w:p>
    <w:p>
      <w:pPr>
        <w:spacing w:before="41" w:after="0" w:line="240" w:lineRule="auto"/>
        <w:ind w:right="58"/>
        <w:jc w:val="right"/>
        <w:tabs>
          <w:tab w:pos="146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24244"/>
          <w:w w:val="105"/>
        </w:rPr>
        <w:t>Alone</w:t>
      </w:r>
      <w:r>
        <w:rPr>
          <w:rFonts w:ascii="Arial" w:hAnsi="Arial" w:cs="Arial" w:eastAsia="Arial"/>
          <w:sz w:val="15"/>
          <w:szCs w:val="15"/>
          <w:color w:val="424244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424244"/>
          <w:spacing w:val="0"/>
          <w:w w:val="105"/>
        </w:rPr>
        <w:t>Audience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169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24244"/>
          <w:spacing w:val="0"/>
          <w:w w:val="106"/>
          <w:position w:val="-1"/>
        </w:rPr>
        <w:t>Blindfolded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24244"/>
          <w:spacing w:val="0"/>
          <w:w w:val="100"/>
        </w:rPr>
        <w:t>Audienc</w:t>
      </w:r>
      <w:r>
        <w:rPr>
          <w:rFonts w:ascii="Arial" w:hAnsi="Arial" w:cs="Arial" w:eastAsia="Arial"/>
          <w:sz w:val="15"/>
          <w:szCs w:val="15"/>
          <w:color w:val="424244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424244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24244"/>
          <w:spacing w:val="0"/>
          <w:w w:val="106"/>
        </w:rPr>
        <w:t>Not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169" w:lineRule="exact"/>
        <w:ind w:left="9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24244"/>
          <w:spacing w:val="0"/>
          <w:w w:val="106"/>
          <w:position w:val="-1"/>
        </w:rPr>
        <w:t>Blindfolded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20160"/>
          <w:pgMar w:top="1000" w:bottom="280" w:left="1160" w:right="1720"/>
          <w:cols w:num="2" w:equalWidth="0">
            <w:col w:w="5615" w:space="718"/>
            <w:col w:w="3027"/>
          </w:cols>
        </w:sectPr>
      </w:pPr>
      <w:rPr/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200.88pt;height:564.36pt;mso-position-horizontal-relative:page;mso-position-vertical-relative:page;z-index:-614" coordorigin="0,0" coordsize="4018,11287">
            <v:shape style="position:absolute;left:0;top:0;width:422;height:6931" type="#_x0000_t75">
              <v:imagedata r:id="rId21" o:title=""/>
            </v:shape>
            <v:group style="position:absolute;left:394;top:7;width:3619;height:2" coordorigin="394,7" coordsize="3619,2">
              <v:shape style="position:absolute;left:394;top:7;width:3619;height:2" coordorigin="394,7" coordsize="3619,0" path="m394,7l4013,7e" filled="f" stroked="t" strokeweight=".48pt" strokecolor="#3B383F">
                <v:path arrowok="t"/>
              </v:shape>
              <v:shape style="position:absolute;left:0;top:8064;width:307;height:2035" type="#_x0000_t75">
                <v:imagedata r:id="rId22" o:title=""/>
              </v:shape>
            </v:group>
            <v:group style="position:absolute;left:91;top:6902;width:2;height:4373" coordorigin="91,6902" coordsize="2,4373">
              <v:shape style="position:absolute;left:91;top:6902;width:2;height:4373" coordorigin="91,6902" coordsize="0,4373" path="m91,11275l91,6902e" filled="f" stroked="t" strokeweight="1.2pt" strokecolor="#70747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0pt;width:611.16pt;height:1006.68pt;mso-position-horizontal-relative:page;mso-position-vertical-relative:page;z-index:-613" coordorigin="0,0" coordsize="12223,20134">
            <v:shape style="position:absolute;left:11981;top:1421;width:230;height:10330" type="#_x0000_t75">
              <v:imagedata r:id="rId23" o:title=""/>
            </v:shape>
            <v:group style="position:absolute;left:12192;top:3638;width:2;height:16483" coordorigin="12192,3638" coordsize="2,16483">
              <v:shape style="position:absolute;left:12192;top:3638;width:2;height:16483" coordorigin="12192,3638" coordsize="0,16483" path="m12192,20122l12192,3638e" filled="f" stroked="t" strokeweight="1.2pt" strokecolor="#A3A8AC">
                <v:path arrowok="t"/>
              </v:shape>
            </v:group>
            <v:group style="position:absolute;left:12202;top:0;width:2;height:3542" coordorigin="12202,0" coordsize="2,3542">
              <v:shape style="position:absolute;left:12202;top:0;width:2;height:3542" coordorigin="12202,0" coordsize="0,3542" path="m12202,3542l12202,0e" filled="f" stroked="t" strokeweight=".96pt" strokecolor="#AFB3B3">
                <v:path arrowok="t"/>
              </v:shape>
            </v:group>
            <v:group style="position:absolute;left:326;top:13058;width:11885;height:2" coordorigin="326,13058" coordsize="11885,2">
              <v:shape style="position:absolute;left:326;top:13058;width:11885;height:2" coordorigin="326,13058" coordsize="11885,0" path="m326,13058l12211,13058e" filled="f" stroked="t" strokeweight="1.2pt" strokecolor="#A3A8A8">
                <v:path arrowok="t"/>
              </v:shape>
            </v:group>
            <v:group style="position:absolute;left:0;top:20112;width:12211;height:2" coordorigin="0,20112" coordsize="12211,2">
              <v:shape style="position:absolute;left:0;top:20112;width:12211;height:2" coordorigin="0,20112" coordsize="12211,0" path="m0,20112l12211,20112e" filled="f" stroked="t" strokeweight=".96pt" strokecolor="#AF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.52pt;margin-top:358.079987pt;width:.1pt;height:41.52pt;mso-position-horizontal-relative:page;mso-position-vertical-relative:page;z-index:-611" coordorigin="290,7162" coordsize="2,830">
            <v:shape style="position:absolute;left:290;top:7162;width:2;height:830" coordorigin="290,7162" coordsize="0,830" path="m290,7992l290,7162e" filled="f" stroked="t" strokeweight=".24pt" strokecolor="#BCBFBF">
              <v:path arrowok="t"/>
            </v:shape>
          </v:group>
          <w10:wrap type="none"/>
        </w:pict>
      </w:r>
      <w:r>
        <w:rPr/>
        <w:pict>
          <v:group style="position:absolute;margin-left:18.360001pt;margin-top:528pt;width:.1pt;height:39.840pt;mso-position-horizontal-relative:page;mso-position-vertical-relative:page;z-index:-610" coordorigin="367,10560" coordsize="2,797">
            <v:shape style="position:absolute;left:367;top:10560;width:2;height:797" coordorigin="367,10560" coordsize="0,797" path="m367,11357l367,10560e" filled="f" stroked="t" strokeweight=".24pt" strokecolor="#E4E4E8">
              <v:path arrowok="t"/>
            </v:shape>
          </v:group>
          <w10:wrap type="none"/>
        </w:pict>
      </w:r>
      <w:r>
        <w:rPr/>
        <w:pict>
          <v:group style="position:absolute;margin-left:537.359985pt;margin-top:0pt;width:.1pt;height:438.72pt;mso-position-horizontal-relative:page;mso-position-vertical-relative:page;z-index:-609" coordorigin="10747,0" coordsize="2,8774">
            <v:shape style="position:absolute;left:10747;top:0;width:2;height:8774" coordorigin="10747,0" coordsize="0,8774" path="m10747,8774l10747,0e" filled="f" stroked="t" strokeweight="1.44pt" strokecolor="#C3C8CC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38" w:after="0" w:line="271" w:lineRule="auto"/>
        <w:ind w:left="1427" w:right="164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15089"/>
          <w:spacing w:val="0"/>
          <w:w w:val="100"/>
          <w:b/>
          <w:bCs/>
        </w:rPr>
        <w:t>Figur</w:t>
      </w:r>
      <w:r>
        <w:rPr>
          <w:rFonts w:ascii="Arial" w:hAnsi="Arial" w:cs="Arial" w:eastAsia="Arial"/>
          <w:sz w:val="17"/>
          <w:szCs w:val="17"/>
          <w:color w:val="415089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415089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15089"/>
          <w:spacing w:val="0"/>
          <w:w w:val="100"/>
          <w:b/>
          <w:bCs/>
        </w:rPr>
        <w:t>5.3</w:t>
      </w:r>
      <w:r>
        <w:rPr>
          <w:rFonts w:ascii="Arial" w:hAnsi="Arial" w:cs="Arial" w:eastAsia="Arial"/>
          <w:sz w:val="17"/>
          <w:szCs w:val="17"/>
          <w:color w:val="415089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color w:val="415089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24244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effect</w:t>
      </w:r>
      <w:r>
        <w:rPr>
          <w:rFonts w:ascii="Arial" w:hAnsi="Arial" w:cs="Arial" w:eastAsia="Arial"/>
          <w:sz w:val="17"/>
          <w:szCs w:val="17"/>
          <w:color w:val="424244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424244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mere</w:t>
      </w:r>
      <w:r>
        <w:rPr>
          <w:rFonts w:ascii="Arial" w:hAnsi="Arial" w:cs="Arial" w:eastAsia="Arial"/>
          <w:sz w:val="17"/>
          <w:szCs w:val="17"/>
          <w:color w:val="424244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presence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versus</w:t>
      </w:r>
      <w:r>
        <w:rPr>
          <w:rFonts w:ascii="Arial" w:hAnsi="Arial" w:cs="Arial" w:eastAsia="Arial"/>
          <w:sz w:val="17"/>
          <w:szCs w:val="17"/>
          <w:color w:val="424244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an</w:t>
      </w:r>
      <w:r>
        <w:rPr>
          <w:rFonts w:ascii="Arial" w:hAnsi="Arial" w:cs="Arial" w:eastAsia="Arial"/>
          <w:sz w:val="17"/>
          <w:szCs w:val="17"/>
          <w:color w:val="424244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audience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424244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5"/>
        </w:rPr>
        <w:t>performance.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24244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fro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424244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Cottrel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424244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24244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24244"/>
          <w:spacing w:val="2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1D1D1D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24244"/>
          <w:spacing w:val="0"/>
          <w:w w:val="104"/>
        </w:rPr>
        <w:t>(1968)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413" w:right="910" w:firstLine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5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argue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theorist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argue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3"/>
          <w:i/>
        </w:rPr>
        <w:t>evalua­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2"/>
          <w:b/>
          <w:bCs/>
        </w:rPr>
        <w:t>Eval­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0"/>
          <w:b/>
          <w:bCs/>
        </w:rPr>
        <w:t>uatio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0"/>
          <w:b/>
          <w:bCs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089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concer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Cottrell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1972).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translate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con­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cerne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loo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stupi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watchin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31"/>
          <w:spacing w:val="0"/>
          <w:w w:val="208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2F2F31"/>
          <w:spacing w:val="-60"/>
          <w:w w:val="2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you'll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apprehensive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negatively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them.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8" w:lineRule="auto"/>
        <w:ind w:left="1413" w:right="909" w:firstLine="216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Cottrell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colleague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6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1968)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carrie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experiment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distinguished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explanation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experiment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(pro­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nounce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lou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nonsense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appeare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screen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eithe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manipulatio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carrie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blindfolde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2"/>
        </w:rPr>
        <w:t>audi­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carrie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them.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non-blindfolde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showe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According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Zajonc'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(1968)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99"/>
        </w:rPr>
        <w:t>theor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0"/>
          <w:w w:val="78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blindfolde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D1D1D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D1D1D"/>
          <w:spacing w:val="-64"/>
          <w:w w:val="1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0"/>
          <w:w w:val="100"/>
          <w:i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24244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color w:val="605E62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1"/>
        </w:rPr>
        <w:t>physiologi</w:t>
      </w:r>
      <w:r>
        <w:rPr>
          <w:rFonts w:ascii="Times New Roman" w:hAnsi="Times New Roman" w:cs="Times New Roman" w:eastAsia="Times New Roman"/>
          <w:sz w:val="21"/>
          <w:szCs w:val="21"/>
          <w:color w:val="1D1D1D"/>
          <w:spacing w:val="0"/>
          <w:w w:val="99"/>
        </w:rPr>
        <w:t>­</w:t>
      </w:r>
      <w:r>
        <w:rPr>
          <w:rFonts w:ascii="Times New Roman" w:hAnsi="Times New Roman" w:cs="Times New Roman" w:eastAsia="Times New Roman"/>
          <w:sz w:val="21"/>
          <w:szCs w:val="21"/>
          <w:color w:val="1D1D1D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24244"/>
          <w:spacing w:val="0"/>
          <w:w w:val="102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20160"/>
          <w:pgMar w:top="1000" w:bottom="280" w:left="1160" w:right="1720"/>
        </w:sectPr>
      </w:pPr>
      <w:rPr/>
    </w:p>
    <w:p>
      <w:pPr>
        <w:spacing w:before="72" w:after="0" w:line="233" w:lineRule="exact"/>
        <w:ind w:left="5526" w:right="-20"/>
        <w:jc w:val="left"/>
        <w:tabs>
          <w:tab w:pos="802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0pt;margin-top:0pt;width:589.440029pt;height:645.119995pt;mso-position-horizontal-relative:page;mso-position-vertical-relative:page;z-index:-608" coordorigin="0,0" coordsize="11789,12902">
            <v:shape style="position:absolute;left:11251;top:4013;width:326;height:672" type="#_x0000_t75">
              <v:imagedata r:id="rId24" o:title=""/>
            </v:shape>
            <v:shape style="position:absolute;left:11386;top:6125;width:403;height:6778" type="#_x0000_t75">
              <v:imagedata r:id="rId25" o:title=""/>
            </v:shape>
            <v:group style="position:absolute;left:0;top:5;width:11276;height:2" coordorigin="0,5" coordsize="11276,2">
              <v:shape style="position:absolute;left:0;top:5;width:11276;height:2" coordorigin="0,5" coordsize="11276,0" path="m0,5l11276,5e" filled="f" stroked="t" strokeweight=".715511pt" strokecolor="#646464">
                <v:path arrowok="t"/>
              </v:shape>
            </v:group>
            <v:group style="position:absolute;left:2;top:38;width:2;height:670" coordorigin="2,38" coordsize="2,670">
              <v:shape style="position:absolute;left:2;top:38;width:2;height:670" coordorigin="2,38" coordsize="0,670" path="m2,709l2,38e" filled="f" stroked="t" strokeweight=".477007pt" strokecolor="#545760">
                <v:path arrowok="t"/>
              </v:shape>
            </v:group>
            <v:group style="position:absolute;left:11176;top:0;width:2;height:3926" coordorigin="11176,0" coordsize="2,3926">
              <v:shape style="position:absolute;left:11176;top:0;width:2;height:3926" coordorigin="11176,0" coordsize="0,3926" path="m11176,3926l11176,0e" filled="f" stroked="t" strokeweight="1.669525pt" strokecolor="#C3C8C8">
                <v:path arrowok="t"/>
              </v:shape>
            </v:group>
            <v:group style="position:absolute;left:11312;top:0;width:186;height:6109" coordorigin="11312,0" coordsize="186,6109">
              <v:shape style="position:absolute;left:11312;top:0;width:186;height:6109" coordorigin="11312,0" coordsize="186,6109" path="m11312,0l11498,0,11498,6109,11312,6109,11312,0xe" filled="t" fillcolor="#7C8083" stroked="f">
                <v:path arrowok="t"/>
                <v:fill/>
              </v:shape>
            </v:group>
            <v:group style="position:absolute;left:33;top:1264;width:2;height:9781" coordorigin="33,1264" coordsize="2,9781">
              <v:shape style="position:absolute;left:33;top:1264;width:2;height:9781" coordorigin="33,1264" coordsize="0,9781" path="m33,11045l33,1264e" filled="f" stroked="t" strokeweight=".954014pt" strokecolor="#9093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.862042pt;margin-top:1002.377319pt;width:608.422447pt;height:2.388513pt;mso-position-horizontal-relative:page;mso-position-vertical-relative:page;z-index:-607" coordorigin="57,20048" coordsize="12168,48">
            <v:group style="position:absolute;left:12116;top:20062;width:81;height:2" coordorigin="12116,20062" coordsize="81,2">
              <v:shape style="position:absolute;left:12116;top:20062;width:81;height:2" coordorigin="12116,20062" coordsize="81,0" path="m12116,20062l12197,20062e" filled="f" stroked="t" strokeweight="1.431021pt" strokecolor="#A0A3A8">
                <v:path arrowok="t"/>
              </v:shape>
            </v:group>
            <v:group style="position:absolute;left:72;top:20081;width:12140;height:2" coordorigin="72,20081" coordsize="12140,2">
              <v:shape style="position:absolute;left:72;top:20081;width:12140;height:2" coordorigin="72,20081" coordsize="12140,0" path="m72,20081l12211,20081e" filled="f" stroked="t" strokeweight="1.431021pt" strokecolor="#AFAF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.516758pt;margin-top:654.206604pt;width:499.903351pt;height:.1pt;mso-position-horizontal-relative:page;mso-position-vertical-relative:page;z-index:-606" coordorigin="1030,13084" coordsize="9998,2">
            <v:shape style="position:absolute;left:1030;top:13084;width:9998;height:2" coordorigin="1030,13084" coordsize="9998,0" path="m1030,13084l11028,13084e" filled="f" stroked="t" strokeweight="1.431021pt" strokecolor="#A8A8A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4B4B4D"/>
          <w:spacing w:val="0"/>
          <w:w w:val="100"/>
          <w:position w:val="-1"/>
        </w:rPr>
        <w:t>Grou</w:t>
      </w:r>
      <w:r>
        <w:rPr>
          <w:rFonts w:ascii="Arial" w:hAnsi="Arial" w:cs="Arial" w:eastAsia="Arial"/>
          <w:sz w:val="19"/>
          <w:szCs w:val="19"/>
          <w:color w:val="4B4B4D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9"/>
          <w:szCs w:val="19"/>
          <w:color w:val="4B4B4D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4B4B4D"/>
          <w:spacing w:val="0"/>
          <w:w w:val="100"/>
          <w:position w:val="-1"/>
        </w:rPr>
        <w:t>Processes</w:t>
      </w:r>
      <w:r>
        <w:rPr>
          <w:rFonts w:ascii="Arial" w:hAnsi="Arial" w:cs="Arial" w:eastAsia="Arial"/>
          <w:sz w:val="19"/>
          <w:szCs w:val="19"/>
          <w:color w:val="4B4B4D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4B4B4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9"/>
          <w:szCs w:val="19"/>
          <w:color w:val="4B4B4D"/>
          <w:spacing w:val="0"/>
          <w:w w:val="100"/>
          <w:position w:val="-1"/>
        </w:rPr>
      </w:r>
      <w:r>
        <w:rPr>
          <w:rFonts w:ascii="Arial" w:hAnsi="Arial" w:cs="Arial" w:eastAsia="Arial"/>
          <w:sz w:val="21"/>
          <w:szCs w:val="21"/>
          <w:color w:val="596495"/>
          <w:spacing w:val="0"/>
          <w:w w:val="105"/>
          <w:position w:val="-1"/>
        </w:rPr>
        <w:t>133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70" w:lineRule="auto"/>
        <w:ind w:left="126" w:right="1671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Accordin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Cottrell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colleague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heightene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blindfolde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prevente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apprehension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subsequent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preventin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blindfoldin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wipe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exactl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Cottrell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colleague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found.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occurre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occurre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(no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absent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blindfolde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26" w:lineRule="exact"/>
        <w:ind w:left="126" w:right="764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  <w:position w:val="-1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  <w:position w:val="-1"/>
        </w:rPr>
        <w:t>5.3).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40" w:lineRule="auto"/>
        <w:ind w:left="140" w:right="6393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A1ACD4"/>
          <w:spacing w:val="0"/>
          <w:w w:val="100"/>
          <w:b/>
          <w:bCs/>
        </w:rPr>
        <w:t>Distraction</w:t>
      </w:r>
      <w:r>
        <w:rPr>
          <w:rFonts w:ascii="Arial" w:hAnsi="Arial" w:cs="Arial" w:eastAsia="Arial"/>
          <w:sz w:val="23"/>
          <w:szCs w:val="23"/>
          <w:color w:val="A1ACD4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A1ACD4"/>
          <w:spacing w:val="0"/>
          <w:w w:val="103"/>
          <w:b/>
          <w:bCs/>
        </w:rPr>
        <w:t>Conflict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23" w:after="0" w:line="270" w:lineRule="auto"/>
        <w:ind w:left="131" w:right="167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Cottrell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al.'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(1968)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contradict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assump­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theory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suggestin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instea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subsequent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inhibition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facilitation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considerable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5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explaining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7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observe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Chen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1937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Gates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0" w:lineRule="auto"/>
        <w:ind w:left="126" w:right="1674" w:firstLine="1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Allee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1933).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Chicken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probabl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layin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egg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worrie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chicken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apprehen­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findings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thir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attempt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reconcile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alternative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explanation: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0"/>
          <w:w w:val="106"/>
          <w:b/>
          <w:bCs/>
        </w:rPr>
        <w:t>dis­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0"/>
          <w:w w:val="10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0"/>
          <w:w w:val="100"/>
          <w:b/>
          <w:bCs/>
        </w:rPr>
        <w:t>tractio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0"/>
          <w:w w:val="100"/>
          <w:b/>
          <w:bCs/>
        </w:rPr>
        <w:t>conflic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15287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Baron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1986).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0" w:lineRule="auto"/>
        <w:ind w:left="126" w:right="1677" w:firstLine="21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Accordin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distractio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neithe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evalua­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lead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attending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immediate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surroundings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appeal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8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heightene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humans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attendin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one'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immediate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94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rounding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well-establishe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humans.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Moreover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animals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conflic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inducin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stimulu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lou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noises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flashin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lights;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Sander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Baron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7"/>
        </w:rPr>
        <w:t>1975).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69" w:lineRule="auto"/>
        <w:ind w:left="126" w:right="1678" w:firstLine="21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conclude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distractio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effects?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Althoug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vari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phenomena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3B3B3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conclusive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evidence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argue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favou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distractio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expense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evalu­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apprehension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sensible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conclusio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5B5B5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particular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situatio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combinatio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explanation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D"/>
          <w:spacing w:val="0"/>
          <w:w w:val="10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540" w:bottom="280" w:left="1720" w:right="1720"/>
        </w:sectPr>
      </w:pPr>
      <w:rPr/>
    </w:p>
    <w:p>
      <w:pPr>
        <w:spacing w:before="71" w:after="0" w:line="240" w:lineRule="auto"/>
        <w:ind w:left="118" w:right="-20"/>
        <w:jc w:val="left"/>
        <w:tabs>
          <w:tab w:pos="144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0pt;margin-top:0pt;width:125.64pt;height:578.880005pt;mso-position-horizontal-relative:page;mso-position-vertical-relative:page;z-index:-605" coordorigin="0,0" coordsize="2513,11578">
            <v:shape style="position:absolute;left:0;top:0;width:672;height:4934" type="#_x0000_t75">
              <v:imagedata r:id="rId26" o:title=""/>
            </v:shape>
            <v:group style="position:absolute;left:600;top:10;width:1906;height:2" coordorigin="600,10" coordsize="1906,2">
              <v:shape style="position:absolute;left:600;top:10;width:1906;height:2" coordorigin="600,10" coordsize="1906,0" path="m600,10l2506,10e" filled="f" stroked="t" strokeweight=".72pt" strokecolor="#606064">
                <v:path arrowok="t"/>
              </v:shape>
              <v:shape style="position:absolute;left:0;top:6182;width:634;height:5395" type="#_x0000_t75">
                <v:imagedata r:id="rId27" o:title=""/>
              </v:shape>
            </v:group>
            <v:group style="position:absolute;left:432;top:4934;width:2;height:1248" coordorigin="432,4934" coordsize="2,1248">
              <v:shape style="position:absolute;left:432;top:4934;width:2;height:1248" coordorigin="432,4934" coordsize="0,1248" path="m432,6182l432,4934e" filled="f" stroked="t" strokeweight="3.84pt" strokecolor="#000000">
                <v:path arrowok="t"/>
              </v:shape>
            </v:group>
            <v:group style="position:absolute;left:600;top:4862;width:2;height:1325" coordorigin="600,4862" coordsize="2,1325">
              <v:shape style="position:absolute;left:600;top:4862;width:2;height:1325" coordorigin="600,4862" coordsize="0,1325" path="m600,6187l600,4862e" filled="f" stroked="t" strokeweight=".48pt" strokecolor="#BCB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0pt;width:611.52pt;height:1006.56pt;mso-position-horizontal-relative:page;mso-position-vertical-relative:page;z-index:-603" coordorigin="0,0" coordsize="12230,20131">
            <v:group style="position:absolute;left:11006;top:14;width:1205;height:2" coordorigin="11006,14" coordsize="1205,2">
              <v:shape style="position:absolute;left:11006;top:14;width:1205;height:2" coordorigin="11006,14" coordsize="1205,0" path="m11006,14l12211,14e" filled="f" stroked="t" strokeweight="1.2pt" strokecolor="#676770">
                <v:path arrowok="t"/>
              </v:shape>
            </v:group>
            <v:group style="position:absolute;left:11090;top:0;width:2;height:2150" coordorigin="11090,0" coordsize="2,2150">
              <v:shape style="position:absolute;left:11090;top:0;width:2;height:2150" coordorigin="11090,0" coordsize="0,2150" path="m11090,2150l11090,0e" filled="f" stroked="t" strokeweight="2.16pt" strokecolor="#B3B8BC">
                <v:path arrowok="t"/>
              </v:shape>
            </v:group>
            <v:group style="position:absolute;left:12202;top:0;width:2;height:20122" coordorigin="12202,0" coordsize="2,20122">
              <v:shape style="position:absolute;left:12202;top:0;width:2;height:20122" coordorigin="12202,0" coordsize="0,20122" path="m12202,20122l12202,0e" filled="f" stroked="t" strokeweight=".96pt" strokecolor="#A0A3A8">
                <v:path arrowok="t"/>
              </v:shape>
            </v:group>
            <v:group style="position:absolute;left:0;top:20102;width:12211;height:2" coordorigin="0,20102" coordsize="12211,2">
              <v:shape style="position:absolute;left:0;top:20102;width:12211;height:2" coordorigin="0,20102" coordsize="12211,0" path="m0,20102l12211,20102e" filled="f" stroked="t" strokeweight="1.92pt" strokecolor="#AF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.040001pt;margin-top:653.400024pt;width:512.16pt;height:.1pt;mso-position-horizontal-relative:page;mso-position-vertical-relative:page;z-index:-602" coordorigin="701,13068" coordsize="10243,2">
            <v:shape style="position:absolute;left:701;top:13068;width:10243;height:2" coordorigin="701,13068" coordsize="10243,0" path="m701,13068l10944,13068e" filled="f" stroked="t" strokeweight="1.68pt" strokecolor="#A3A3A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59679A"/>
          <w:spacing w:val="0"/>
          <w:w w:val="100"/>
        </w:rPr>
        <w:t>134</w:t>
      </w:r>
      <w:r>
        <w:rPr>
          <w:rFonts w:ascii="Arial" w:hAnsi="Arial" w:cs="Arial" w:eastAsia="Arial"/>
          <w:sz w:val="21"/>
          <w:szCs w:val="21"/>
          <w:color w:val="59679A"/>
          <w:spacing w:val="-3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9679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59679A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706E72"/>
          <w:spacing w:val="0"/>
          <w:w w:val="100"/>
          <w:position w:val="1"/>
        </w:rPr>
        <w:t>Essentia</w:t>
      </w:r>
      <w:r>
        <w:rPr>
          <w:rFonts w:ascii="Arial" w:hAnsi="Arial" w:cs="Arial" w:eastAsia="Arial"/>
          <w:sz w:val="19"/>
          <w:szCs w:val="19"/>
          <w:color w:val="706E7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706E72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706E72"/>
          <w:spacing w:val="0"/>
          <w:w w:val="100"/>
          <w:position w:val="1"/>
        </w:rPr>
        <w:t>Socia</w:t>
      </w:r>
      <w:r>
        <w:rPr>
          <w:rFonts w:ascii="Arial" w:hAnsi="Arial" w:cs="Arial" w:eastAsia="Arial"/>
          <w:sz w:val="19"/>
          <w:szCs w:val="19"/>
          <w:color w:val="706E7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706E72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706E72"/>
          <w:spacing w:val="0"/>
          <w:w w:val="104"/>
          <w:position w:val="1"/>
        </w:rPr>
        <w:t>Psychology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428" w:right="134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simultaneously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necessaril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mutuall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exclusiv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seems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abili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performanc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3"/>
          <w:w w:val="10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distractio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contribute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facilitation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effects.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38" w:right="6394"/>
        <w:jc w:val="both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7587C3"/>
          <w:spacing w:val="0"/>
          <w:w w:val="100"/>
          <w:b/>
          <w:bCs/>
        </w:rPr>
        <w:t>Social</w:t>
      </w:r>
      <w:r>
        <w:rPr>
          <w:rFonts w:ascii="Arial" w:hAnsi="Arial" w:cs="Arial" w:eastAsia="Arial"/>
          <w:sz w:val="27"/>
          <w:szCs w:val="27"/>
          <w:color w:val="7587C3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7"/>
          <w:szCs w:val="27"/>
          <w:color w:val="7587C3"/>
          <w:spacing w:val="0"/>
          <w:w w:val="103"/>
          <w:b/>
          <w:bCs/>
        </w:rPr>
        <w:t>Loafing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5" w:after="0" w:line="272" w:lineRule="auto"/>
        <w:ind w:left="1423" w:right="1333" w:firstLine="1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harde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present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presenc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attentional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leas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706E7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06E7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apprehension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Concer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harde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focuse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happen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idual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-1"/>
          <w:w w:val="145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happen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workin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  <w:i/>
        </w:rPr>
        <w:t>team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  <w:i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harder?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Researc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case;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teamwor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  <w:i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phenomeno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5289"/>
          <w:spacing w:val="0"/>
          <w:w w:val="104"/>
          <w:b/>
          <w:bCs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25289"/>
          <w:spacing w:val="0"/>
          <w:w w:val="10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25289"/>
          <w:spacing w:val="0"/>
          <w:w w:val="100"/>
          <w:b/>
          <w:bCs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25289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25289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Kara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84849"/>
          <w:spacing w:val="0"/>
          <w:w w:val="129"/>
        </w:rPr>
        <w:t>&amp;</w:t>
      </w:r>
      <w:r>
        <w:rPr>
          <w:rFonts w:ascii="Arial" w:hAnsi="Arial" w:cs="Arial" w:eastAsia="Arial"/>
          <w:sz w:val="19"/>
          <w:szCs w:val="19"/>
          <w:color w:val="484849"/>
          <w:spacing w:val="-25"/>
          <w:w w:val="1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William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1995).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5" w:lineRule="exact"/>
        <w:ind w:left="16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51.039978pt;margin-top:2.821879pt;width:8.64pt;height:37.439999pt;mso-position-horizontal-relative:page;mso-position-vertical-relative:paragraph;z-index:-604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loaf­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71" w:lineRule="auto"/>
        <w:ind w:left="1423" w:right="134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assessment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contrast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effects,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appl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individual'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84849"/>
          <w:spacing w:val="0"/>
          <w:w w:val="100"/>
          <w:i/>
        </w:rPr>
        <w:t>own</w:t>
      </w:r>
      <w:r>
        <w:rPr>
          <w:rFonts w:ascii="Arial" w:hAnsi="Arial" w:cs="Arial" w:eastAsia="Arial"/>
          <w:sz w:val="18"/>
          <w:szCs w:val="18"/>
          <w:color w:val="484849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others,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applie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assessment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84849"/>
          <w:spacing w:val="0"/>
          <w:w w:val="100"/>
          <w:i/>
        </w:rPr>
        <w:t>group</w:t>
      </w:r>
      <w:r>
        <w:rPr>
          <w:rFonts w:ascii="Times New Roman" w:hAnsi="Times New Roman" w:cs="Times New Roman" w:eastAsia="Times New Roman"/>
          <w:sz w:val="19"/>
          <w:szCs w:val="19"/>
          <w:color w:val="48484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84849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product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perso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-7"/>
          <w:w w:val="122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2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8"/>
          <w:w w:val="1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contributio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out­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pooled.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1418" w:right="1344" w:firstLine="21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classic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Latane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(1979).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blindfolde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semicircle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wearin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headphones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playe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recordin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asked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loudl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listenin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comin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headphones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conditio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shout­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conditio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five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fac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trial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intensi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dependent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measure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9"/>
        </w:rPr>
        <w:t>5.4.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1" w:lineRule="auto"/>
        <w:ind w:left="1418" w:right="1357" w:firstLine="21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illustrate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intensit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believed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Importantl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706E7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706E7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intensit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attri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1"/>
          <w:w w:val="10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4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ute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numbe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joinin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blindfolded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takin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noise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6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earphones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3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-2"/>
          <w:w w:val="10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5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solel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shouting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84849"/>
          <w:spacing w:val="0"/>
          <w:w w:val="104"/>
        </w:rPr>
        <w:t>responsible.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500" w:bottom="280" w:left="1500" w:right="9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20160"/>
          <w:pgMar w:top="0" w:bottom="280" w:left="480" w:right="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/>
        <w:pict>
          <v:group style="position:absolute;margin-left:25.92pt;margin-top:-99.981018pt;width:9.6pt;height:148.787782pt;mso-position-horizontal-relative:page;mso-position-vertical-relative:paragraph;z-index:-601" coordorigin="518,-2000" coordsize="192,2976">
            <v:shape style="position:absolute;left:518;top:-2000;width:192;height:2131" type="#_x0000_t75">
              <v:imagedata r:id="rId29" o:title=""/>
            </v:shape>
            <v:group style="position:absolute;left:578;top:105;width:2;height:864" coordorigin="578,105" coordsize="2,864">
              <v:shape style="position:absolute;left:578;top:105;width:2;height:864" coordorigin="578,105" coordsize="0,864" path="m578,969l578,105e" filled="f" stroked="t" strokeweight=".711077pt" strokecolor="#BCBFC3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6"/>
          <w:szCs w:val="16"/>
          <w:color w:val="4F4F50"/>
          <w:spacing w:val="0"/>
          <w:w w:val="106"/>
        </w:rPr>
        <w:t>80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right="268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F4F50"/>
          <w:spacing w:val="0"/>
          <w:w w:val="58"/>
          <w:position w:val="-1"/>
        </w:rPr>
        <w:t>e...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right="256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0.364059pt;margin-top:5.428344pt;width:5.039202pt;height:25pt;mso-position-horizontal-relative:page;mso-position-vertical-relative:paragraph;z-index:-591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4F4F50"/>
                      <w:spacing w:val="-37"/>
                      <w:w w:val="57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4F4F50"/>
                      <w:spacing w:val="-103"/>
                      <w:w w:val="57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4F4F50"/>
          <w:spacing w:val="0"/>
          <w:w w:val="107"/>
          <w:b/>
          <w:bCs/>
          <w:position w:val="-3"/>
        </w:rPr>
        <w:t>i!'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right="-16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4F4F50"/>
          <w:spacing w:val="0"/>
          <w:w w:val="64"/>
          <w:b/>
          <w:bCs/>
          <w:position w:val="1"/>
        </w:rPr>
        <w:t>·u;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64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4F4F50"/>
          <w:spacing w:val="15"/>
          <w:w w:val="64"/>
          <w:b/>
          <w:bCs/>
          <w:position w:val="1"/>
        </w:rPr>
        <w:t> </w:t>
      </w:r>
      <w:r>
        <w:rPr>
          <w:rFonts w:ascii="Courier New" w:hAnsi="Courier New" w:cs="Courier New" w:eastAsia="Courier New"/>
          <w:sz w:val="16"/>
          <w:szCs w:val="16"/>
          <w:color w:val="4F4F50"/>
          <w:spacing w:val="0"/>
          <w:w w:val="104"/>
          <w:position w:val="0"/>
        </w:rPr>
        <w:t>75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right="295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F4F50"/>
          <w:spacing w:val="0"/>
          <w:w w:val="85"/>
          <w:b/>
          <w:bCs/>
        </w:rPr>
        <w:t>c: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70" w:lineRule="exact"/>
        <w:ind w:right="303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4F4F50"/>
          <w:spacing w:val="1"/>
          <w:w w:val="110"/>
          <w:b/>
          <w:bCs/>
        </w:rPr>
        <w:t>Q</w:t>
      </w:r>
      <w:r>
        <w:rPr>
          <w:rFonts w:ascii="Arial" w:hAnsi="Arial" w:cs="Arial" w:eastAsia="Arial"/>
          <w:sz w:val="8"/>
          <w:szCs w:val="8"/>
          <w:color w:val="4F4F50"/>
          <w:spacing w:val="0"/>
          <w:w w:val="111"/>
          <w:b/>
          <w:bCs/>
        </w:rPr>
        <w:t>)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29" w:after="0" w:line="240" w:lineRule="auto"/>
        <w:ind w:right="301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F4F50"/>
          <w:spacing w:val="0"/>
          <w:w w:val="87"/>
          <w:b/>
          <w:bCs/>
        </w:rPr>
        <w:t>.5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8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4F4F50"/>
          <w:spacing w:val="0"/>
          <w:w w:val="105"/>
        </w:rPr>
        <w:t>70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351" w:right="-46" w:firstLine="-351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</w:rPr>
        <w:t>Tol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38383A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shoutin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4F4F50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wit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color w:val="4F4F50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5"/>
        </w:rPr>
        <w:t>one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5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othe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4F4F50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7"/>
        </w:rPr>
        <w:t>person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3" w:after="0" w:line="240" w:lineRule="auto"/>
        <w:ind w:left="1228" w:right="-20"/>
        <w:jc w:val="left"/>
        <w:tabs>
          <w:tab w:pos="370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0"/>
        </w:rPr>
        <w:t>Gro</w:t>
      </w:r>
      <w:r>
        <w:rPr>
          <w:rFonts w:ascii="Arial" w:hAnsi="Arial" w:cs="Arial" w:eastAsia="Arial"/>
          <w:sz w:val="19"/>
          <w:szCs w:val="19"/>
          <w:color w:val="6D6D6E"/>
          <w:spacing w:val="-4"/>
          <w:w w:val="100"/>
        </w:rPr>
        <w:t>u</w:t>
      </w:r>
      <w:r>
        <w:rPr>
          <w:rFonts w:ascii="Arial" w:hAnsi="Arial" w:cs="Arial" w:eastAsia="Arial"/>
          <w:sz w:val="19"/>
          <w:szCs w:val="19"/>
          <w:color w:val="4F4F50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4F4F50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0"/>
        </w:rPr>
        <w:t>Proces</w:t>
      </w:r>
      <w:r>
        <w:rPr>
          <w:rFonts w:ascii="Arial" w:hAnsi="Arial" w:cs="Arial" w:eastAsia="Arial"/>
          <w:sz w:val="19"/>
          <w:szCs w:val="19"/>
          <w:color w:val="6D6D6E"/>
          <w:spacing w:val="-1"/>
          <w:w w:val="100"/>
        </w:rPr>
        <w:t>s</w:t>
      </w:r>
      <w:r>
        <w:rPr>
          <w:rFonts w:ascii="Arial" w:hAnsi="Arial" w:cs="Arial" w:eastAsia="Arial"/>
          <w:sz w:val="19"/>
          <w:szCs w:val="19"/>
          <w:color w:val="4F4F50"/>
          <w:spacing w:val="0"/>
          <w:w w:val="100"/>
        </w:rPr>
        <w:t>es</w:t>
      </w:r>
      <w:r>
        <w:rPr>
          <w:rFonts w:ascii="Arial" w:hAnsi="Arial" w:cs="Arial" w:eastAsia="Arial"/>
          <w:sz w:val="19"/>
          <w:szCs w:val="19"/>
          <w:color w:val="4F4F50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F4F50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4F4F50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5967A0"/>
          <w:spacing w:val="0"/>
          <w:w w:val="101"/>
          <w:b/>
          <w:bCs/>
        </w:rPr>
        <w:t>135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55.840027pt;margin-top:-273.084473pt;width:30.719999pt;height:648.960022pt;mso-position-horizontal-relative:page;mso-position-vertical-relative:paragraph;z-index:-600" type="#_x0000_t75">
            <v:imagedata r:id="rId30" o:title=""/>
          </v:shape>
        </w:pict>
      </w:r>
      <w:r>
        <w:rPr/>
        <w:pict>
          <v:shape style="position:absolute;margin-left:143.039993pt;margin-top:-200.124481pt;width:261.119995pt;height:198.720001pt;mso-position-horizontal-relative:page;mso-position-vertical-relative:paragraph;z-index:-599" type="#_x0000_t75">
            <v:imagedata r:id="rId31" o:title=""/>
          </v:shape>
        </w:pic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Tol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4F4F50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shoutin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color w:val="4F4F50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8383A"/>
          <w:spacing w:val="0"/>
          <w:w w:val="100"/>
        </w:rPr>
        <w:t>in</w:t>
      </w:r>
      <w:r>
        <w:rPr>
          <w:rFonts w:ascii="Arial" w:hAnsi="Arial" w:cs="Arial" w:eastAsia="Arial"/>
          <w:sz w:val="15"/>
          <w:szCs w:val="15"/>
          <w:color w:val="38383A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F4F50"/>
          <w:spacing w:val="0"/>
          <w:w w:val="106"/>
        </w:rPr>
        <w:t>group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20160"/>
          <w:pgMar w:top="1000" w:bottom="280" w:left="480" w:right="400"/>
          <w:cols w:num="3" w:equalWidth="0">
            <w:col w:w="2568" w:space="517"/>
            <w:col w:w="1582" w:space="808"/>
            <w:col w:w="5885"/>
          </w:cols>
        </w:sectPr>
      </w:pPr>
      <w:rPr/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0pt;margin-top:3.228332pt;width:71.463207pt;height:1004.170202pt;mso-position-horizontal-relative:page;mso-position-vertical-relative:page;z-index:-597" coordorigin="0,65" coordsize="1429,20083">
            <v:group style="position:absolute;left:0;top:119;width:1408;height:2" coordorigin="0,119" coordsize="1408,2">
              <v:shape style="position:absolute;left:0;top:119;width:1408;height:2" coordorigin="0,119" coordsize="1408,0" path="m0,119l1408,119e" filled="f" stroked="t" strokeweight="2.133230pt" strokecolor="#575760">
                <v:path arrowok="t"/>
              </v:shape>
            </v:group>
            <v:group style="position:absolute;left:28;top:76;width:2;height:20060" coordorigin="28,76" coordsize="2,20060">
              <v:shape style="position:absolute;left:28;top:76;width:2;height:20060" coordorigin="28,76" coordsize="0,20060" path="m28,20136l28,76e" filled="f" stroked="t" strokeweight="1.185128pt" strokecolor="#878C9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4.071259pt;margin-top:1.910448pt;width:186.302091pt;height:.1pt;mso-position-horizontal-relative:page;mso-position-vertical-relative:page;z-index:-596" coordorigin="7281,38" coordsize="3726,2">
            <v:shape style="position:absolute;left:7281;top:38;width:3726;height:2" coordorigin="7281,38" coordsize="3726,0" path="m7281,38l11007,38e" filled="f" stroked="t" strokeweight=".948102pt" strokecolor="#909397">
              <v:path arrowok="t"/>
            </v:shape>
          </v:group>
          <w10:wrap type="none"/>
        </w:pict>
      </w:r>
      <w:r>
        <w:rPr/>
        <w:pict>
          <v:group style="position:absolute;margin-left:5.92564pt;margin-top:0pt;width:606.074361pt;height:1003.457346pt;mso-position-horizontal-relative:page;mso-position-vertical-relative:page;z-index:-595" coordorigin="119,0" coordsize="12121,20069">
            <v:group style="position:absolute;left:12117;top:0;width:2;height:20041" coordorigin="12117,0" coordsize="2,20041">
              <v:shape style="position:absolute;left:12117;top:0;width:2;height:20041" coordorigin="12117,0" coordsize="0,20041" path="m12117,20041l12117,0e" filled="f" stroked="t" strokeweight="1.185128pt" strokecolor="#9CA0A8">
                <v:path arrowok="t"/>
              </v:shape>
            </v:group>
            <v:group style="position:absolute;left:133;top:20055;width:12098;height:2" coordorigin="133,20055" coordsize="12098,2">
              <v:shape style="position:absolute;left:133;top:20055;width:12098;height:2" coordorigin="133,20055" coordsize="12098,0" path="m133,20055l12231,20055e" filled="f" stroked="t" strokeweight="1.422153pt" strokecolor="#AFAFAF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38" w:after="0" w:line="240" w:lineRule="auto"/>
        <w:ind w:left="1350" w:right="545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30.813322pt;margin-top:-20.21666pt;width:.1pt;height:40.119403pt;mso-position-horizontal-relative:page;mso-position-vertical-relative:paragraph;z-index:-594" coordorigin="616,-404" coordsize="2,802">
            <v:shape style="position:absolute;left:616;top:-404;width:2;height:802" coordorigin="616,-404" coordsize="0,802" path="m616,398l616,-404e" filled="f" stroked="t" strokeweight="4.740511pt" strokecolor="#979CA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465690"/>
          <w:spacing w:val="0"/>
          <w:w w:val="100"/>
          <w:b/>
          <w:bCs/>
        </w:rPr>
        <w:t>Figur</w:t>
      </w:r>
      <w:r>
        <w:rPr>
          <w:rFonts w:ascii="Arial" w:hAnsi="Arial" w:cs="Arial" w:eastAsia="Arial"/>
          <w:sz w:val="17"/>
          <w:szCs w:val="17"/>
          <w:color w:val="46569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465690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65690"/>
          <w:spacing w:val="0"/>
          <w:w w:val="100"/>
          <w:b/>
          <w:bCs/>
        </w:rPr>
        <w:t>5.4</w:t>
      </w:r>
      <w:r>
        <w:rPr>
          <w:rFonts w:ascii="Arial" w:hAnsi="Arial" w:cs="Arial" w:eastAsia="Arial"/>
          <w:sz w:val="17"/>
          <w:szCs w:val="17"/>
          <w:color w:val="46569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color w:val="46569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Socia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4F4F50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A"/>
          <w:spacing w:val="0"/>
          <w:w w:val="100"/>
        </w:rPr>
        <w:t>loafin</w:t>
      </w:r>
      <w:r>
        <w:rPr>
          <w:rFonts w:ascii="Arial" w:hAnsi="Arial" w:cs="Arial" w:eastAsia="Arial"/>
          <w:sz w:val="17"/>
          <w:szCs w:val="17"/>
          <w:color w:val="38383A"/>
          <w:spacing w:val="-5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6D6D6E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6D6D6E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F4F5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fro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4F4F50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Latan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F4F50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F4F50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4F4F50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F4F50"/>
          <w:spacing w:val="0"/>
          <w:w w:val="103"/>
        </w:rPr>
        <w:t>(1979)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auto"/>
        <w:ind w:left="1340" w:right="3085" w:firstLine="2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explai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effect?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happenin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0"/>
          <w:w w:val="100"/>
          <w:b/>
          <w:bCs/>
        </w:rPr>
        <w:t>diffusio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0"/>
          <w:w w:val="100"/>
          <w:b/>
          <w:bCs/>
        </w:rPr>
        <w:t>responsibilit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65690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1"/>
        </w:rPr>
        <w:t>Comer,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1331" w:right="3073" w:firstLine="2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1995).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individuall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personally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25"/>
        </w:rPr>
        <w:t>hand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2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contributio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literall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'lost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6"/>
        </w:rPr>
        <w:t>crowd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8"/>
          <w:w w:val="107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inhibit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helpin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emergenc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3"/>
        </w:rPr>
        <w:t>situations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prosocial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behaviour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resulte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collective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aggres­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sio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3"/>
        </w:rPr>
        <w:t>aggression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345" w:right="6960"/>
        <w:jc w:val="both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32.472504pt;margin-top:10.548082pt;width:.1pt;height:32.477612pt;mso-position-horizontal-relative:page;mso-position-vertical-relative:paragraph;z-index:-593" coordorigin="649,211" coordsize="2,650">
            <v:shape style="position:absolute;left:649;top:211;width:2;height:650" coordorigin="649,211" coordsize="0,650" path="m649,861l649,211e" filled="f" stroked="t" strokeweight="3.555383pt" strokecolor="#77808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A5AFD8"/>
          <w:spacing w:val="0"/>
          <w:w w:val="100"/>
          <w:b/>
          <w:bCs/>
        </w:rPr>
        <w:t>Diffusion</w:t>
      </w:r>
      <w:r>
        <w:rPr>
          <w:rFonts w:ascii="Arial" w:hAnsi="Arial" w:cs="Arial" w:eastAsia="Arial"/>
          <w:sz w:val="23"/>
          <w:szCs w:val="23"/>
          <w:color w:val="A5AFD8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A5AFD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3"/>
          <w:szCs w:val="23"/>
          <w:color w:val="A5AFD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3"/>
          <w:szCs w:val="23"/>
          <w:color w:val="A5AFD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3"/>
          <w:szCs w:val="23"/>
          <w:color w:val="A5AFD8"/>
          <w:spacing w:val="0"/>
          <w:w w:val="102"/>
          <w:b/>
          <w:bCs/>
        </w:rPr>
        <w:t>Responsibility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7" w:after="0" w:line="270" w:lineRule="auto"/>
        <w:ind w:left="1331" w:right="308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9.76pt;margin-top:99.379967pt;width:6.72pt;height:82.559998pt;mso-position-horizontal-relative:page;mso-position-vertical-relative:paragraph;z-index:-598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Recall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discussio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abov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impact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individuals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productivit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appeare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depen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task: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assumin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peopl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"/>
          <w:w w:val="10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-1"/>
          <w:w w:val="144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helpful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Interestingly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dis­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cusse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focuse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2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43"/>
          <w:w w:val="2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shoutin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loudly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loafing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tasks?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people'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1"/>
        </w:rPr>
        <w:t>being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individuall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inhibitor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0"/>
          <w:w w:val="20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82828"/>
          <w:spacing w:val="-63"/>
          <w:w w:val="2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wors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83A"/>
          <w:spacing w:val="0"/>
          <w:w w:val="100"/>
        </w:rPr>
        <w:t>carr</w:t>
      </w:r>
      <w:r>
        <w:rPr>
          <w:rFonts w:ascii="Times New Roman" w:hAnsi="Times New Roman" w:cs="Times New Roman" w:eastAsia="Times New Roman"/>
          <w:sz w:val="20"/>
          <w:szCs w:val="20"/>
          <w:color w:val="38383A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38383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Doe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workin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poore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3"/>
        </w:rPr>
        <w:t>performance?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4" w:lineRule="auto"/>
        <w:ind w:left="1331" w:right="3091" w:firstLine="2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7.405113pt;margin-top:84.321007pt;width:505.338498pt;height:.1pt;mso-position-horizontal-relative:page;mso-position-vertical-relative:paragraph;z-index:-592" coordorigin="948,1686" coordsize="10107,2">
            <v:shape style="position:absolute;left:948;top:1686;width:10107;height:2" coordorigin="948,1686" coordsize="10107,0" path="m948,1686l11055,1686e" filled="f" stroked="t" strokeweight="1.659179pt" strokecolor="#A8A8A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Jackso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William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(1985)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carrie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investigate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possibility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6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involvin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navigatio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compute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maze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5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10"/>
          <w:w w:val="10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5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F4F50"/>
          <w:spacing w:val="0"/>
          <w:w w:val="105"/>
        </w:rPr>
        <w:t>person.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20160"/>
          <w:pgMar w:top="1000" w:bottom="280" w:left="480" w:right="400"/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33.599998pt;margin-top:652.919983pt;width:528.96pt;height:.1pt;mso-position-horizontal-relative:page;mso-position-vertical-relative:page;z-index:-588" coordorigin="672,13058" coordsize="10579,2">
            <v:shape style="position:absolute;left:672;top:13058;width:10579;height:2" coordorigin="672,13058" coordsize="10579,0" path="m672,13058l11251,13058e" filled="f" stroked="t" strokeweight="1.44pt" strokecolor="#A3A3A8">
              <v:path arrowok="t"/>
            </v:shape>
          </v:group>
          <w10:wrap type="none"/>
        </w:pict>
      </w:r>
      <w:r>
        <w:rPr/>
        <w:pict>
          <v:group style="position:absolute;margin-left:0pt;margin-top:0pt;width:611.4pt;height:1006.56pt;mso-position-horizontal-relative:page;mso-position-vertical-relative:page;z-index:-587" coordorigin="0,0" coordsize="12228,20131">
            <v:group style="position:absolute;left:11309;top:22;width:902;height:2" coordorigin="11309,22" coordsize="902,2">
              <v:shape style="position:absolute;left:11309;top:22;width:902;height:2" coordorigin="11309,22" coordsize="902,0" path="m11309,22l12211,22e" filled="f" stroked="t" strokeweight="1.68pt" strokecolor="#606067">
                <v:path arrowok="t"/>
              </v:shape>
            </v:group>
            <v:group style="position:absolute;left:12202;top:0;width:2;height:20122" coordorigin="12202,0" coordsize="2,20122">
              <v:shape style="position:absolute;left:12202;top:0;width:2;height:20122" coordorigin="12202,0" coordsize="0,20122" path="m12202,20122l12202,0e" filled="f" stroked="t" strokeweight=".96pt" strokecolor="#9CA0A8">
                <v:path arrowok="t"/>
              </v:shape>
            </v:group>
            <v:group style="position:absolute;left:0;top:20112;width:12211;height:2" coordorigin="0,20112" coordsize="12211,2">
              <v:shape style="position:absolute;left:0;top:20112;width:12211;height:2" coordorigin="0,20112" coordsize="12211,0" path="m0,20112l12211,20112e" filled="f" stroked="t" strokeweight=".96pt" strokecolor="#ACAFAF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908" w:right="4719"/>
        <w:jc w:val="center"/>
        <w:tabs>
          <w:tab w:pos="32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0pt;margin-top:-26.181116pt;width:83.519997pt;height:531.840027pt;mso-position-horizontal-relative:page;mso-position-vertical-relative:paragraph;z-index:-590" type="#_x0000_t75">
            <v:imagedata r:id="rId33" o:title=""/>
          </v:shape>
        </w:pict>
      </w:r>
      <w:r>
        <w:rPr>
          <w:rFonts w:ascii="Arial" w:hAnsi="Arial" w:cs="Arial" w:eastAsia="Arial"/>
          <w:sz w:val="21"/>
          <w:szCs w:val="21"/>
          <w:color w:val="6675A5"/>
          <w:spacing w:val="0"/>
          <w:w w:val="100"/>
        </w:rPr>
        <w:t>136</w:t>
      </w:r>
      <w:r>
        <w:rPr>
          <w:rFonts w:ascii="Arial" w:hAnsi="Arial" w:cs="Arial" w:eastAsia="Arial"/>
          <w:sz w:val="21"/>
          <w:szCs w:val="21"/>
          <w:color w:val="6675A5"/>
          <w:spacing w:val="-3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6675A5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6675A5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0"/>
          <w:position w:val="1"/>
        </w:rPr>
        <w:t>Essentia</w:t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6D6D6E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9"/>
          <w:szCs w:val="19"/>
          <w:color w:val="6D6D6E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19"/>
          <w:szCs w:val="19"/>
          <w:color w:val="49494B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9"/>
          <w:szCs w:val="19"/>
          <w:color w:val="49494B"/>
          <w:spacing w:val="-4"/>
          <w:w w:val="100"/>
          <w:position w:val="1"/>
        </w:rPr>
        <w:t>i</w:t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9"/>
          <w:szCs w:val="19"/>
          <w:color w:val="6D6D6E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6D6D6E"/>
          <w:spacing w:val="0"/>
          <w:w w:val="104"/>
          <w:position w:val="1"/>
        </w:rPr>
        <w:t>Psychology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250" w:right="228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9494B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9494B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conditio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co­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2"/>
        </w:rPr>
        <w:t>worke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8"/>
          <w:w w:val="10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-1"/>
          <w:w w:val="145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assesse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experiment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2"/>
        </w:rPr>
        <w:t>other,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participant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poole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co-worker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contribution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identifiable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Interestingly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stud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exact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observed: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partici­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pant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performe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bette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contributio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pooled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rathe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individuall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be?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0" w:lineRule="exact"/>
        <w:ind w:left="34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previou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discusse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diffusio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responsibilit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explains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71" w:lineRule="auto"/>
        <w:ind w:left="3250" w:right="225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loafin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Recall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discussio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reaso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fea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gettin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wrong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negativel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interestin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processe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diffusio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responsibilit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apprehension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appea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cancel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carryin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team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contributio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assessed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apprehe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95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normall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detriment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being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individuall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assesse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workin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diffusio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responsibilit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8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responsible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outcome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20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49"/>
          <w:w w:val="2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reducin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anxiet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274" w:right="518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27.68pt;margin-top:26.135937pt;width:397.56pt;height:245.52pt;mso-position-horizontal-relative:page;mso-position-vertical-relative:paragraph;z-index:-589" coordorigin="2554,523" coordsize="7951,4910">
            <v:group style="position:absolute;left:2563;top:535;width:7934;height:2" coordorigin="2563,535" coordsize="7934,2">
              <v:shape style="position:absolute;left:2563;top:535;width:7934;height:2" coordorigin="2563,535" coordsize="7934,0" path="m2563,535l10498,535e" filled="f" stroked="t" strokeweight=".72pt" strokecolor="#2F3B54">
                <v:path arrowok="t"/>
              </v:shape>
            </v:group>
            <v:group style="position:absolute;left:2563;top:528;width:2;height:4901" coordorigin="2563,528" coordsize="2,4901">
              <v:shape style="position:absolute;left:2563;top:528;width:2;height:4901" coordorigin="2563,528" coordsize="0,4901" path="m2563,5428l2563,528e" filled="f" stroked="t" strokeweight=".48pt" strokecolor="#4F5787">
                <v:path arrowok="t"/>
              </v:shape>
            </v:group>
            <v:group style="position:absolute;left:10488;top:528;width:2;height:4901" coordorigin="10488,528" coordsize="2,4901">
              <v:shape style="position:absolute;left:10488;top:528;width:2;height:4901" coordorigin="10488,528" coordsize="0,4901" path="m10488,5428l10488,528e" filled="f" stroked="t" strokeweight=".48pt" strokecolor="#3F4F87">
                <v:path arrowok="t"/>
              </v:shape>
            </v:group>
            <v:group style="position:absolute;left:2558;top:5424;width:7934;height:2" coordorigin="2558,5424" coordsize="7934,2">
              <v:shape style="position:absolute;left:2558;top:5424;width:7934;height:2" coordorigin="2558,5424" coordsize="7934,0" path="m2558,5424l10493,5424e" filled="f" stroked="t" strokeweight=".48pt" strokecolor="#1C28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'bein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11"/>
        </w:rPr>
        <w:t>spotlight'.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59" w:right="5921"/>
        <w:jc w:val="both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42549A"/>
          <w:spacing w:val="0"/>
          <w:w w:val="103"/>
          <w:b/>
          <w:bCs/>
        </w:rPr>
        <w:t>Summary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5" w:after="0" w:line="272" w:lineRule="auto"/>
        <w:ind w:left="3230" w:right="240" w:firstLine="1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sectio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looke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productivity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individual'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productivit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individually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clapping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complex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math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problems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ten­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dencie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referre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inhibitio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2"/>
        </w:rPr>
        <w:t>respectively.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9" w:lineRule="exact"/>
        <w:ind w:left="34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theorie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inhib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"/>
          <w:w w:val="10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4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9" w:after="0" w:line="271" w:lineRule="auto"/>
        <w:ind w:left="3245" w:right="238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theorie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argue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arousa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11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proces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specif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9"/>
        </w:rPr>
        <w:t>Zajonc's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drive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theory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argue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arousal,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D5B5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evolutionar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both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facilitatio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physiological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tendencie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dominant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usuall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enable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performance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why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11"/>
          <w:w w:val="145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unles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exper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-1"/>
          <w:w w:val="10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D6D6E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  <w:i/>
        </w:rPr>
        <w:t>dominant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53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  <w:i/>
        </w:rPr>
        <w:t>well-learne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8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6"/>
        </w:rPr>
        <w:t>response</w:t>
      </w:r>
      <w:r>
        <w:rPr>
          <w:rFonts w:ascii="Times New Roman" w:hAnsi="Times New Roman" w:cs="Times New Roman" w:eastAsia="Times New Roman"/>
          <w:sz w:val="20"/>
          <w:szCs w:val="20"/>
          <w:color w:val="49494B"/>
          <w:spacing w:val="0"/>
          <w:w w:val="107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20160"/>
          <w:pgMar w:top="0" w:bottom="280" w:left="0" w:right="1720"/>
        </w:sectPr>
      </w:pPr>
      <w:rPr/>
    </w:p>
    <w:p>
      <w:pPr>
        <w:spacing w:before="95" w:after="0" w:line="240" w:lineRule="auto"/>
        <w:ind w:right="939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6B6B6E"/>
          <w:spacing w:val="0"/>
          <w:w w:val="100"/>
        </w:rPr>
        <w:t>Grou</w:t>
      </w:r>
      <w:r>
        <w:rPr>
          <w:rFonts w:ascii="Arial" w:hAnsi="Arial" w:cs="Arial" w:eastAsia="Arial"/>
          <w:sz w:val="19"/>
          <w:szCs w:val="19"/>
          <w:color w:val="6B6B6E"/>
          <w:spacing w:val="0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6B6B6E"/>
          <w:spacing w:val="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B6B6E"/>
          <w:spacing w:val="0"/>
          <w:w w:val="104"/>
        </w:rPr>
        <w:t>Proces</w:t>
      </w:r>
      <w:r>
        <w:rPr>
          <w:rFonts w:ascii="Arial" w:hAnsi="Arial" w:cs="Arial" w:eastAsia="Arial"/>
          <w:sz w:val="19"/>
          <w:szCs w:val="19"/>
          <w:color w:val="6B6B6E"/>
          <w:spacing w:val="5"/>
          <w:w w:val="105"/>
        </w:rPr>
        <w:t>s</w:t>
      </w:r>
      <w:r>
        <w:rPr>
          <w:rFonts w:ascii="Arial" w:hAnsi="Arial" w:cs="Arial" w:eastAsia="Arial"/>
          <w:sz w:val="19"/>
          <w:szCs w:val="19"/>
          <w:color w:val="464649"/>
          <w:spacing w:val="0"/>
          <w:w w:val="106"/>
        </w:rPr>
        <w:t>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47" w:right="88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blindfolded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7"/>
          <w:i/>
        </w:rPr>
        <w:t>evaluation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6"/>
          <w:i/>
        </w:rPr>
        <w:t>apprehensio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20"/>
          <w:w w:val="10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bette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explanation: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blindfold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abilit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audi­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physiologi­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facilitate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disrupt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canno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6B6B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B6B6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howeve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6B6B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B6B6E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explai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observa­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animals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Distractio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conflict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findings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Accordin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theory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stimulu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F1C21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F1C2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non-social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F1C21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1F1C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divide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attentio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physiological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arousal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distractio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rule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out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eithe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alternative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explanatio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likel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appl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lesser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extent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situations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facilitatio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inhibitio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individual'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judge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5"/>
          <w:i/>
        </w:rPr>
        <w:t>loaf­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applie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poole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product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assessment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situatio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individual'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decline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94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diffusio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7"/>
          <w:i/>
        </w:rPr>
        <w:t>responsibility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10"/>
          <w:w w:val="10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diffusio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responsibilit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can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evaluatio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apprehensio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judged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fron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complex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integratio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ideas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regardin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complexit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assessment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3"/>
        </w:rPr>
        <w:t>5.5.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949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examine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performanc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6B6B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6B6B6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98"/>
        </w:rPr>
        <w:t>per­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57" w:lineRule="auto"/>
        <w:ind w:left="152" w:right="907" w:firstLine="-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formance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comple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tasks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anothe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determinant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productivity: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characteristic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group's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9"/>
          <w:spacing w:val="0"/>
          <w:w w:val="106"/>
          <w:i/>
        </w:rPr>
        <w:t>leader.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4" w:lineRule="exact"/>
        <w:ind w:right="-20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41529A"/>
          <w:spacing w:val="0"/>
          <w:w w:val="103"/>
          <w:b/>
          <w:bCs/>
          <w:position w:val="-1"/>
        </w:rPr>
        <w:t>LEADERSHIP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67" w:after="0" w:line="240" w:lineRule="auto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646E9E"/>
          <w:spacing w:val="0"/>
          <w:w w:val="107"/>
        </w:rPr>
        <w:t>137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20160"/>
          <w:pgMar w:top="480" w:bottom="280" w:left="1720" w:right="1720"/>
          <w:cols w:num="2" w:equalWidth="0">
            <w:col w:w="8085" w:space="6"/>
            <w:col w:w="709"/>
          </w:cols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479.28pt;height:390.36pt;mso-position-horizontal-relative:page;mso-position-vertical-relative:page;z-index:-586" coordorigin="0,0" coordsize="9586,7807">
            <v:shape style="position:absolute;left:0;top:0;width:1728;height:2285" type="#_x0000_t75">
              <v:imagedata r:id="rId34" o:title=""/>
            </v:shape>
            <v:group style="position:absolute;left:1646;top:1380;width:7934;height:2" coordorigin="1646,1380" coordsize="7934,2">
              <v:shape style="position:absolute;left:1646;top:1380;width:7934;height:2" coordorigin="1646,1380" coordsize="7934,0" path="m1646,1380l9581,1380e" filled="f" stroked="t" strokeweight=".48pt" strokecolor="#2B3B54">
                <v:path arrowok="t"/>
              </v:shape>
            </v:group>
            <v:group style="position:absolute;left:1654;top:2256;width:2;height:5544" coordorigin="1654,2256" coordsize="2,5544">
              <v:shape style="position:absolute;left:1654;top:2256;width:2;height:5544" coordorigin="1654,2256" coordsize="0,5544" path="m1654,7800l1654,2256e" filled="f" stroked="t" strokeweight=".72pt" strokecolor="#4F577C">
                <v:path arrowok="t"/>
              </v:shape>
            </v:group>
            <v:group style="position:absolute;left:1646;top:7793;width:7930;height:2" coordorigin="1646,7793" coordsize="7930,2">
              <v:shape style="position:absolute;left:1646;top:7793;width:7930;height:2" coordorigin="1646,7793" coordsize="7930,0" path="m1646,7793l9576,7793e" filled="f" stroked="t" strokeweight=".48pt" strokecolor="#343B57">
                <v:path arrowok="t"/>
              </v:shape>
            </v:group>
            <v:group style="position:absolute;left:9576;top:1368;width:2;height:6432" coordorigin="9576,1368" coordsize="2,6432">
              <v:shape style="position:absolute;left:9576;top:1368;width:2;height:6432" coordorigin="9576,1368" coordsize="0,6432" path="m9576,7800l9576,1368e" filled="f" stroked="t" strokeweight=".48pt" strokecolor="#3B48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.560001pt;margin-top:453.839996pt;width:14.4pt;height:171.119991pt;mso-position-horizontal-relative:page;mso-position-vertical-relative:page;z-index:-585" coordorigin="691,9077" coordsize="288,3422">
            <v:shape style="position:absolute;left:691;top:11520;width:288;height:979" type="#_x0000_t75">
              <v:imagedata r:id="rId35" o:title=""/>
            </v:shape>
            <v:group style="position:absolute;left:816;top:9139;width:2;height:2381" coordorigin="816,9139" coordsize="2,2381">
              <v:shape style="position:absolute;left:816;top:9139;width:2;height:2381" coordorigin="816,9139" coordsize="0,2381" path="m816,11520l816,9139e" filled="f" stroked="t" strokeweight="6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3.919983pt;margin-top:0pt;width:29.040017pt;height:649.320pt;mso-position-horizontal-relative:page;mso-position-vertical-relative:page;z-index:-584" coordorigin="11078,0" coordsize="581,12986">
            <v:shape style="position:absolute;left:11078;top:0;width:442;height:960" type="#_x0000_t75">
              <v:imagedata r:id="rId36" o:title=""/>
            </v:shape>
            <v:shape style="position:absolute;left:11136;top:5395;width:346;height:2726" type="#_x0000_t75">
              <v:imagedata r:id="rId37" o:title=""/>
            </v:shape>
            <v:group style="position:absolute;left:11158;top:931;width:2;height:4416" coordorigin="11158,931" coordsize="2,4416">
              <v:shape style="position:absolute;left:11158;top:931;width:2;height:4416" coordorigin="11158,931" coordsize="0,4416" path="m11158,5347l11158,931e" filled="f" stroked="t" strokeweight="1.44pt" strokecolor="#C8CCCC">
                <v:path arrowok="t"/>
              </v:shape>
            </v:group>
            <v:group style="position:absolute;left:11306;top:960;width:197;height:10733" coordorigin="11306,960" coordsize="197,10733">
              <v:shape style="position:absolute;left:11306;top:960;width:197;height:10733" coordorigin="11306,960" coordsize="197,10733" path="m11306,960l11503,960,11503,11693,11306,11693,11306,960xe" filled="t" fillcolor="#000000" stroked="f">
                <v:path arrowok="t"/>
                <v:fill/>
              </v:shape>
            </v:group>
            <v:group style="position:absolute;left:11350;top:11827;width:206;height:1056" coordorigin="11350,11827" coordsize="206,1056">
              <v:shape style="position:absolute;left:11350;top:11827;width:206;height:1056" coordorigin="11350,11827" coordsize="206,1056" path="m11350,11827l11556,11827,11556,12883,11350,12883,11350,1182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0pt;width:611.52pt;height:1006.56pt;mso-position-horizontal-relative:page;mso-position-vertical-relative:page;z-index:-583" coordorigin="0,0" coordsize="12230,20131">
            <v:group style="position:absolute;left:12202;top:0;width:2;height:20122" coordorigin="12202,0" coordsize="2,20122">
              <v:shape style="position:absolute;left:12202;top:0;width:2;height:20122" coordorigin="12202,0" coordsize="0,20122" path="m12202,20122l12202,0e" filled="f" stroked="t" strokeweight=".96pt" strokecolor="#97A0A3">
                <v:path arrowok="t"/>
              </v:shape>
            </v:group>
            <v:group style="position:absolute;left:0;top:20102;width:12211;height:2" coordorigin="0,20102" coordsize="12211,2">
              <v:shape style="position:absolute;left:0;top:20102;width:12211;height:2" coordorigin="0,20102" coordsize="12211,0" path="m0,20102l12211,20102e" filled="f" stroked="t" strokeweight="1.92pt" strokecolor="#ACAF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0.639999pt;margin-top:653.039978pt;width:476.16pt;height:.1pt;mso-position-horizontal-relative:page;mso-position-vertical-relative:page;z-index:-582" coordorigin="1613,13061" coordsize="9523,2">
            <v:shape style="position:absolute;left:1613;top:13061;width:9523;height:2" coordorigin="1613,13061" coordsize="9523,0" path="m1613,13061l11136,13061e" filled="f" stroked="t" strokeweight="1.44pt" strokecolor="#A8A8AC">
              <v:path arrowok="t"/>
            </v:shape>
          </v:group>
          <w10:wrap type="none"/>
        </w:pict>
      </w:r>
      <w:r>
        <w:rPr>
          <w:sz w:val="26"/>
          <w:szCs w:val="26"/>
        </w:rPr>
      </w:r>
    </w:p>
    <w:p>
      <w:pPr>
        <w:spacing w:before="33" w:after="0" w:line="258" w:lineRule="auto"/>
        <w:ind w:left="147" w:right="160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9"/>
          <w:szCs w:val="19"/>
          <w:color w:val="464649"/>
          <w:spacing w:val="0"/>
          <w:w w:val="157"/>
        </w:rPr>
        <w:t>If</w:t>
      </w:r>
      <w:r>
        <w:rPr>
          <w:rFonts w:ascii="Arial" w:hAnsi="Arial" w:cs="Arial" w:eastAsia="Arial"/>
          <w:sz w:val="19"/>
          <w:szCs w:val="19"/>
          <w:color w:val="464649"/>
          <w:spacing w:val="-21"/>
          <w:w w:val="15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aske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particularl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admire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say?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Maybe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Nelso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Mandela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Marti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Luther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King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maybe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woul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Mahatma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Gandhi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perso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admire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admirable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reasons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share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3"/>
        </w:rPr>
        <w:t>one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common: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leaders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leade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influ­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ential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powerful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perso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responsible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determinin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group's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directio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goals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discus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section,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leadershi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forms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leade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takes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multiple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leader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controllin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differ­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aspect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style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leadership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relaxe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59595B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person-oriente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strict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task-oriented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regardles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64649"/>
          <w:spacing w:val="0"/>
          <w:w w:val="101"/>
        </w:rPr>
        <w:t>form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sectPr>
      <w:type w:val="continuous"/>
      <w:pgSz w:w="12240" w:h="20160"/>
      <w:pgMar w:top="10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2019-03-16T08:59:37Z</dcterms:created>
  <dcterms:modified xsi:type="dcterms:W3CDTF">2019-03-16T08:59:37Z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2015-06-26T00:00:00Z</vt:filetime>
  </property>
  <property fmtid="{D5CDD505-2E9C-101B-9397-08002B2CF9AE}" pid="3" name="LastSaved">
    <vt:filetime>2019-03-16T00:00:00Z</vt:filetime>
  </property>
</Properties>
</file>